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BCA" w:rsidRPr="002218AC" w:rsidRDefault="00CF12F8" w:rsidP="00A3118B">
      <w:pPr>
        <w:pStyle w:val="Title"/>
        <w:ind w:left="-142" w:right="-23" w:firstLine="720"/>
        <w:jc w:val="both"/>
        <w:rPr>
          <w:rFonts w:ascii="Helvetica" w:hAnsi="Helvetica" w:cs="Helvetica"/>
          <w:i/>
          <w:sz w:val="18"/>
          <w:szCs w:val="20"/>
        </w:rPr>
      </w:pPr>
      <w:proofErr w:type="spellStart"/>
      <w:r w:rsidRPr="002218AC">
        <w:rPr>
          <w:rFonts w:ascii="Helvetica" w:hAnsi="Helvetica" w:cs="Helvetica"/>
          <w:i/>
          <w:sz w:val="18"/>
          <w:szCs w:val="20"/>
        </w:rPr>
        <w:t>We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kindly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request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applicants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complete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form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electronically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.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Once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form is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filled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out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,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kindly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convert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it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PDF format and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proceed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with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digital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signing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process</w:t>
      </w:r>
      <w:proofErr w:type="spellEnd"/>
      <w:r w:rsidR="00481C8B">
        <w:rPr>
          <w:rFonts w:ascii="Helvetica" w:hAnsi="Helvetica" w:cs="Helvetica"/>
          <w:i/>
          <w:sz w:val="18"/>
          <w:szCs w:val="20"/>
        </w:rPr>
        <w:t xml:space="preserve"> (File &gt; </w:t>
      </w:r>
      <w:proofErr w:type="spellStart"/>
      <w:r w:rsidR="00481C8B">
        <w:rPr>
          <w:rFonts w:ascii="Helvetica" w:hAnsi="Helvetica" w:cs="Helvetica"/>
          <w:i/>
          <w:sz w:val="18"/>
          <w:szCs w:val="20"/>
        </w:rPr>
        <w:t>Save</w:t>
      </w:r>
      <w:proofErr w:type="spellEnd"/>
      <w:r w:rsidR="00481C8B">
        <w:rPr>
          <w:rFonts w:ascii="Helvetica" w:hAnsi="Helvetica" w:cs="Helvetica"/>
          <w:i/>
          <w:sz w:val="18"/>
          <w:szCs w:val="20"/>
        </w:rPr>
        <w:t xml:space="preserve"> as </w:t>
      </w:r>
      <w:proofErr w:type="spellStart"/>
      <w:r w:rsidR="00481C8B">
        <w:rPr>
          <w:rFonts w:ascii="Helvetica" w:hAnsi="Helvetica" w:cs="Helvetica"/>
          <w:i/>
          <w:sz w:val="18"/>
          <w:szCs w:val="20"/>
        </w:rPr>
        <w:t>Adobe</w:t>
      </w:r>
      <w:proofErr w:type="spellEnd"/>
      <w:r w:rsidR="00481C8B">
        <w:rPr>
          <w:rFonts w:ascii="Helvetica" w:hAnsi="Helvetica" w:cs="Helvetica"/>
          <w:i/>
          <w:sz w:val="18"/>
          <w:szCs w:val="20"/>
        </w:rPr>
        <w:t xml:space="preserve"> PDF).</w:t>
      </w:r>
      <w:r w:rsidRPr="002218AC">
        <w:rPr>
          <w:rFonts w:ascii="Helvetica" w:hAnsi="Helvetica" w:cs="Helvetica"/>
          <w:i/>
          <w:sz w:val="18"/>
          <w:szCs w:val="20"/>
        </w:rPr>
        <w:t xml:space="preserve"> TED University is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fully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committed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supporting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the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Erasmus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Without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Paper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initiative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by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transitioning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all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exchange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programs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from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paper-based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workflows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to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digital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 xml:space="preserve"> </w:t>
      </w:r>
      <w:proofErr w:type="spellStart"/>
      <w:r w:rsidRPr="002218AC">
        <w:rPr>
          <w:rFonts w:ascii="Helvetica" w:hAnsi="Helvetica" w:cs="Helvetica"/>
          <w:i/>
          <w:sz w:val="18"/>
          <w:szCs w:val="20"/>
        </w:rPr>
        <w:t>ones</w:t>
      </w:r>
      <w:proofErr w:type="spellEnd"/>
      <w:r w:rsidRPr="002218AC">
        <w:rPr>
          <w:rFonts w:ascii="Helvetica" w:hAnsi="Helvetica" w:cs="Helvetica"/>
          <w:i/>
          <w:sz w:val="18"/>
          <w:szCs w:val="20"/>
        </w:rPr>
        <w:t>.</w:t>
      </w:r>
    </w:p>
    <w:p w:rsidR="00A3118B" w:rsidRPr="000E3DE9" w:rsidRDefault="00A3118B" w:rsidP="00A3118B">
      <w:pPr>
        <w:pStyle w:val="Title"/>
        <w:ind w:left="-142" w:right="-23" w:firstLine="720"/>
        <w:jc w:val="both"/>
        <w:rPr>
          <w:rFonts w:ascii="Helvetica" w:hAnsi="Helvetica" w:cs="Helvetica"/>
          <w:i/>
          <w:sz w:val="20"/>
          <w:szCs w:val="20"/>
        </w:rPr>
      </w:pPr>
    </w:p>
    <w:tbl>
      <w:tblPr>
        <w:tblpPr w:leftFromText="141" w:rightFromText="141" w:vertAnchor="text" w:horzAnchor="margin" w:tblpXSpec="center" w:tblpY="166"/>
        <w:tblW w:w="10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8448"/>
        <w:gridCol w:w="15"/>
      </w:tblGrid>
      <w:tr w:rsidR="00A7283B" w:rsidRPr="00C8339B" w:rsidTr="008F3957">
        <w:trPr>
          <w:trHeight w:val="311"/>
        </w:trPr>
        <w:tc>
          <w:tcPr>
            <w:tcW w:w="10698" w:type="dxa"/>
            <w:gridSpan w:val="3"/>
            <w:tcBorders>
              <w:bottom w:val="nil"/>
            </w:tcBorders>
            <w:hideMark/>
          </w:tcPr>
          <w:p w:rsidR="00A7283B" w:rsidRPr="00C8339B" w:rsidRDefault="00A7283B" w:rsidP="0083229A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PERSONAL INFORMATION</w:t>
            </w:r>
          </w:p>
        </w:tc>
      </w:tr>
      <w:tr w:rsidR="00A7283B" w:rsidRPr="00C8339B" w:rsidTr="0007755B">
        <w:trPr>
          <w:gridAfter w:val="1"/>
          <w:wAfter w:w="15" w:type="dxa"/>
          <w:trHeight w:val="282"/>
        </w:trPr>
        <w:tc>
          <w:tcPr>
            <w:tcW w:w="2235" w:type="dxa"/>
            <w:tcBorders>
              <w:top w:val="nil"/>
            </w:tcBorders>
            <w:vAlign w:val="center"/>
            <w:hideMark/>
          </w:tcPr>
          <w:p w:rsidR="00A7283B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Last name</w:t>
            </w:r>
          </w:p>
        </w:tc>
        <w:tc>
          <w:tcPr>
            <w:tcW w:w="8448" w:type="dxa"/>
            <w:tcBorders>
              <w:top w:val="nil"/>
            </w:tcBorders>
            <w:vAlign w:val="center"/>
            <w:hideMark/>
          </w:tcPr>
          <w:p w:rsidR="00A7283B" w:rsidRPr="00C8339B" w:rsidRDefault="00A7283B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7283B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A7283B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First name</w:t>
            </w:r>
          </w:p>
        </w:tc>
        <w:tc>
          <w:tcPr>
            <w:tcW w:w="8448" w:type="dxa"/>
            <w:vAlign w:val="center"/>
          </w:tcPr>
          <w:p w:rsidR="00A7283B" w:rsidRPr="00C8339B" w:rsidRDefault="00A7283B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C11626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C11626" w:rsidRPr="00C8339B" w:rsidRDefault="00C11626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Date </w:t>
            </w:r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of birth</w:t>
            </w:r>
          </w:p>
        </w:tc>
        <w:tc>
          <w:tcPr>
            <w:tcW w:w="8448" w:type="dxa"/>
            <w:vAlign w:val="center"/>
          </w:tcPr>
          <w:p w:rsidR="00C11626" w:rsidRPr="00C8339B" w:rsidRDefault="00C11626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A7283B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A7283B" w:rsidRPr="00C8339B" w:rsidRDefault="00A7283B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Place </w:t>
            </w:r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of birth</w:t>
            </w:r>
          </w:p>
        </w:tc>
        <w:tc>
          <w:tcPr>
            <w:tcW w:w="8448" w:type="dxa"/>
            <w:vAlign w:val="center"/>
          </w:tcPr>
          <w:p w:rsidR="00A7283B" w:rsidRPr="00C8339B" w:rsidRDefault="00A7283B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B0BCA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7B0BCA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Mother’s name</w:t>
            </w:r>
          </w:p>
        </w:tc>
        <w:tc>
          <w:tcPr>
            <w:tcW w:w="8448" w:type="dxa"/>
            <w:vAlign w:val="center"/>
          </w:tcPr>
          <w:p w:rsidR="007B0BCA" w:rsidRPr="00C8339B" w:rsidRDefault="007B0BCA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7B0BCA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7B0BCA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Father’s name</w:t>
            </w:r>
          </w:p>
        </w:tc>
        <w:tc>
          <w:tcPr>
            <w:tcW w:w="8448" w:type="dxa"/>
            <w:vAlign w:val="center"/>
          </w:tcPr>
          <w:p w:rsidR="007B0BCA" w:rsidRPr="00C8339B" w:rsidRDefault="007B0BCA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Gender</w:t>
            </w:r>
            <w:r w:rsidR="00D46E04">
              <w:rPr>
                <w:rFonts w:ascii="Helvetica" w:hAnsi="Helvetica" w:cs="Helvetica"/>
                <w:sz w:val="20"/>
                <w:szCs w:val="20"/>
              </w:rPr>
              <w:t xml:space="preserve"> (You may prefer not to disclose)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2"/>
                <w:szCs w:val="22"/>
                <w:lang w:val="en-GB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158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Citizenship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Permanent address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Zip code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City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Country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Mobile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E-mail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trHeight w:val="266"/>
        </w:trPr>
        <w:tc>
          <w:tcPr>
            <w:tcW w:w="10698" w:type="dxa"/>
            <w:gridSpan w:val="3"/>
            <w:vAlign w:val="center"/>
            <w:hideMark/>
          </w:tcPr>
          <w:p w:rsidR="000F4811" w:rsidRPr="00C8339B" w:rsidRDefault="000F4811" w:rsidP="00617FA8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EMERGENCY CONTACT</w:t>
            </w:r>
          </w:p>
        </w:tc>
      </w:tr>
      <w:tr w:rsidR="000F4811" w:rsidRPr="00C8339B" w:rsidTr="0007755B">
        <w:trPr>
          <w:gridAfter w:val="1"/>
          <w:wAfter w:w="15" w:type="dxa"/>
          <w:trHeight w:val="307"/>
        </w:trPr>
        <w:tc>
          <w:tcPr>
            <w:tcW w:w="2235" w:type="dxa"/>
            <w:vAlign w:val="center"/>
          </w:tcPr>
          <w:p w:rsidR="000F4811" w:rsidRPr="00C8339B" w:rsidRDefault="000F4811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Name </w:t>
            </w:r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and surname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  <w:lang w:val="pt-PT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83"/>
        </w:trPr>
        <w:tc>
          <w:tcPr>
            <w:tcW w:w="2235" w:type="dxa"/>
            <w:vAlign w:val="center"/>
          </w:tcPr>
          <w:p w:rsidR="000F4811" w:rsidRPr="00C8339B" w:rsidRDefault="000F4811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Relationship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87"/>
        </w:trPr>
        <w:tc>
          <w:tcPr>
            <w:tcW w:w="2235" w:type="dxa"/>
            <w:vAlign w:val="center"/>
          </w:tcPr>
          <w:p w:rsidR="000F4811" w:rsidRPr="00C8339B" w:rsidRDefault="000F4811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Address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87"/>
        </w:trPr>
        <w:tc>
          <w:tcPr>
            <w:tcW w:w="2235" w:type="dxa"/>
            <w:vAlign w:val="center"/>
          </w:tcPr>
          <w:p w:rsidR="000F4811" w:rsidRPr="00C8339B" w:rsidRDefault="00D46E04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Zip code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87"/>
        </w:trPr>
        <w:tc>
          <w:tcPr>
            <w:tcW w:w="2235" w:type="dxa"/>
            <w:vAlign w:val="center"/>
          </w:tcPr>
          <w:p w:rsidR="000F4811" w:rsidRPr="00C8339B" w:rsidRDefault="000F4811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City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87"/>
        </w:trPr>
        <w:tc>
          <w:tcPr>
            <w:tcW w:w="2235" w:type="dxa"/>
            <w:vAlign w:val="center"/>
          </w:tcPr>
          <w:p w:rsidR="000F4811" w:rsidRPr="00C8339B" w:rsidRDefault="000F4811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Country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0F4811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Mobile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78"/>
        </w:trPr>
        <w:tc>
          <w:tcPr>
            <w:tcW w:w="2235" w:type="dxa"/>
            <w:vAlign w:val="center"/>
          </w:tcPr>
          <w:p w:rsidR="000F4811" w:rsidRPr="00C8339B" w:rsidRDefault="00D46E04" w:rsidP="0007755B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E-mail (if any)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ab/>
            </w:r>
          </w:p>
        </w:tc>
      </w:tr>
      <w:tr w:rsidR="000F4811" w:rsidRPr="00C8339B" w:rsidTr="00617FA8">
        <w:trPr>
          <w:trHeight w:val="266"/>
        </w:trPr>
        <w:tc>
          <w:tcPr>
            <w:tcW w:w="10698" w:type="dxa"/>
            <w:gridSpan w:val="3"/>
            <w:vAlign w:val="center"/>
            <w:hideMark/>
          </w:tcPr>
          <w:p w:rsidR="000F4811" w:rsidRPr="00C8339B" w:rsidRDefault="000F4811" w:rsidP="00617FA8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PASSPORT INFORMATION</w:t>
            </w:r>
          </w:p>
        </w:tc>
      </w:tr>
      <w:tr w:rsidR="000F4811" w:rsidRPr="00C8339B" w:rsidTr="0007755B">
        <w:trPr>
          <w:gridAfter w:val="1"/>
          <w:wAfter w:w="15" w:type="dxa"/>
          <w:trHeight w:val="266"/>
        </w:trPr>
        <w:tc>
          <w:tcPr>
            <w:tcW w:w="2235" w:type="dxa"/>
            <w:shd w:val="clear" w:color="auto" w:fill="auto"/>
            <w:vAlign w:val="center"/>
          </w:tcPr>
          <w:p w:rsidR="000F4811" w:rsidRPr="00C8339B" w:rsidRDefault="00D46E04" w:rsidP="00617FA8">
            <w:pPr>
              <w:tabs>
                <w:tab w:val="left" w:pos="4260"/>
              </w:tabs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Passport no</w:t>
            </w:r>
            <w:r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8448" w:type="dxa"/>
            <w:shd w:val="clear" w:color="auto" w:fill="auto"/>
            <w:vAlign w:val="center"/>
          </w:tcPr>
          <w:p w:rsidR="000F4811" w:rsidRPr="00C8339B" w:rsidRDefault="000F4811" w:rsidP="0007755B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66"/>
        </w:trPr>
        <w:tc>
          <w:tcPr>
            <w:tcW w:w="2235" w:type="dxa"/>
            <w:shd w:val="clear" w:color="auto" w:fill="auto"/>
            <w:vAlign w:val="center"/>
          </w:tcPr>
          <w:p w:rsidR="000F4811" w:rsidRPr="00C8339B" w:rsidRDefault="000F4811" w:rsidP="00617FA8">
            <w:pPr>
              <w:tabs>
                <w:tab w:val="left" w:pos="4260"/>
              </w:tabs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The </w:t>
            </w:r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country issuing the passport</w:t>
            </w:r>
          </w:p>
        </w:tc>
        <w:tc>
          <w:tcPr>
            <w:tcW w:w="8448" w:type="dxa"/>
            <w:shd w:val="clear" w:color="auto" w:fill="auto"/>
            <w:vAlign w:val="center"/>
          </w:tcPr>
          <w:p w:rsidR="000F4811" w:rsidRPr="00C8339B" w:rsidRDefault="000F4811" w:rsidP="0007755B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66"/>
        </w:trPr>
        <w:tc>
          <w:tcPr>
            <w:tcW w:w="2235" w:type="dxa"/>
            <w:shd w:val="clear" w:color="auto" w:fill="auto"/>
            <w:vAlign w:val="center"/>
          </w:tcPr>
          <w:p w:rsidR="000F4811" w:rsidRPr="00C8339B" w:rsidRDefault="00BF4947" w:rsidP="00617FA8">
            <w:pPr>
              <w:tabs>
                <w:tab w:val="left" w:pos="4260"/>
              </w:tabs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Expiry </w:t>
            </w:r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date (</w:t>
            </w:r>
            <w:proofErr w:type="spellStart"/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dd</w:t>
            </w:r>
            <w:proofErr w:type="spellEnd"/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/mm/</w:t>
            </w:r>
            <w:proofErr w:type="spellStart"/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yyyy</w:t>
            </w:r>
            <w:proofErr w:type="spellEnd"/>
            <w:r w:rsidR="00D46E04" w:rsidRPr="00C8339B"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8448" w:type="dxa"/>
            <w:shd w:val="clear" w:color="auto" w:fill="auto"/>
            <w:vAlign w:val="center"/>
          </w:tcPr>
          <w:p w:rsidR="000F4811" w:rsidRPr="00C8339B" w:rsidRDefault="000F4811" w:rsidP="0007755B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07755B">
        <w:trPr>
          <w:gridAfter w:val="1"/>
          <w:wAfter w:w="15" w:type="dxa"/>
          <w:trHeight w:val="266"/>
        </w:trPr>
        <w:tc>
          <w:tcPr>
            <w:tcW w:w="2235" w:type="dxa"/>
            <w:shd w:val="clear" w:color="auto" w:fill="auto"/>
            <w:vAlign w:val="center"/>
          </w:tcPr>
          <w:p w:rsidR="000F4811" w:rsidRPr="00C8339B" w:rsidRDefault="00D46E04" w:rsidP="00617FA8">
            <w:pPr>
              <w:tabs>
                <w:tab w:val="left" w:pos="4260"/>
              </w:tabs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Previous visits to T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>urkey</w:t>
            </w:r>
          </w:p>
        </w:tc>
        <w:tc>
          <w:tcPr>
            <w:tcW w:w="8448" w:type="dxa"/>
            <w:shd w:val="clear" w:color="auto" w:fill="auto"/>
            <w:vAlign w:val="center"/>
          </w:tcPr>
          <w:p w:rsidR="000F4811" w:rsidRPr="00C8339B" w:rsidRDefault="000F4811" w:rsidP="0007755B">
            <w:pPr>
              <w:tabs>
                <w:tab w:val="left" w:pos="4260"/>
              </w:tabs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trHeight w:val="266"/>
        </w:trPr>
        <w:tc>
          <w:tcPr>
            <w:tcW w:w="10698" w:type="dxa"/>
            <w:gridSpan w:val="3"/>
            <w:vAlign w:val="center"/>
          </w:tcPr>
          <w:p w:rsidR="000F4811" w:rsidRPr="00C8339B" w:rsidRDefault="000F4811" w:rsidP="00617FA8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EDUCATION</w:t>
            </w:r>
          </w:p>
        </w:tc>
      </w:tr>
      <w:tr w:rsidR="000F4811" w:rsidRPr="00C8339B" w:rsidTr="00617FA8">
        <w:trPr>
          <w:gridAfter w:val="1"/>
          <w:wAfter w:w="15" w:type="dxa"/>
          <w:trHeight w:val="307"/>
        </w:trPr>
        <w:tc>
          <w:tcPr>
            <w:tcW w:w="2235" w:type="dxa"/>
            <w:vAlign w:val="center"/>
          </w:tcPr>
          <w:p w:rsidR="000F4811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Name of the H</w:t>
            </w:r>
            <w:r w:rsidR="000F4811" w:rsidRPr="00C8339B">
              <w:rPr>
                <w:rFonts w:ascii="Helvetica" w:hAnsi="Helvetica" w:cs="Helvetica"/>
                <w:sz w:val="20"/>
                <w:szCs w:val="20"/>
              </w:rPr>
              <w:t>ome University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  <w:lang w:val="pt-PT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283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Faculty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287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Department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276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Cycle</w:t>
            </w:r>
            <w:r w:rsidR="00A3118B">
              <w:rPr>
                <w:rFonts w:ascii="Helvetica" w:hAnsi="Helvetica" w:cs="Helvetica"/>
                <w:sz w:val="20"/>
                <w:szCs w:val="20"/>
              </w:rPr>
              <w:t xml:space="preserve"> (Bachelor, Master’s</w:t>
            </w:r>
            <w:r w:rsidR="001006CD">
              <w:rPr>
                <w:rFonts w:ascii="Helvetica" w:hAnsi="Helvetica" w:cs="Helvetica"/>
                <w:sz w:val="20"/>
                <w:szCs w:val="20"/>
              </w:rPr>
              <w:t>,</w:t>
            </w:r>
            <w:r w:rsidR="00A3118B">
              <w:rPr>
                <w:rFonts w:ascii="Helvetica" w:hAnsi="Helvetica" w:cs="Helvetica"/>
                <w:sz w:val="20"/>
                <w:szCs w:val="20"/>
              </w:rPr>
              <w:t xml:space="preserve"> or Doctorate)</w:t>
            </w:r>
          </w:p>
        </w:tc>
        <w:tc>
          <w:tcPr>
            <w:tcW w:w="8448" w:type="dxa"/>
            <w:vAlign w:val="center"/>
          </w:tcPr>
          <w:p w:rsidR="003B7775" w:rsidRPr="00C8339B" w:rsidRDefault="003B7775" w:rsidP="0007755B">
            <w:pPr>
              <w:spacing w:line="276" w:lineRule="auto"/>
              <w:jc w:val="both"/>
              <w:rPr>
                <w:rFonts w:ascii="Helvetica" w:hAnsi="Helvetica" w:cs="Helvetica"/>
                <w:sz w:val="22"/>
                <w:szCs w:val="22"/>
                <w:lang w:val="en-GB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276"/>
        </w:trPr>
        <w:tc>
          <w:tcPr>
            <w:tcW w:w="2235" w:type="dxa"/>
            <w:vAlign w:val="center"/>
          </w:tcPr>
          <w:p w:rsidR="000F4811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Year and s</w:t>
            </w:r>
            <w:r w:rsidR="000F4811" w:rsidRPr="00C8339B">
              <w:rPr>
                <w:rFonts w:ascii="Helvetica" w:hAnsi="Helvetica" w:cs="Helvetica"/>
                <w:sz w:val="20"/>
                <w:szCs w:val="20"/>
              </w:rPr>
              <w:t>emester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407"/>
        </w:trPr>
        <w:tc>
          <w:tcPr>
            <w:tcW w:w="2235" w:type="dxa"/>
            <w:vAlign w:val="center"/>
          </w:tcPr>
          <w:p w:rsidR="000F4811" w:rsidRPr="00C8339B" w:rsidRDefault="00D46E04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Cumulative GPA</w:t>
            </w:r>
            <w:r w:rsidR="000E3DE9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sz w:val="20"/>
                <w:szCs w:val="20"/>
              </w:rPr>
              <w:t>(L</w:t>
            </w:r>
            <w:r w:rsidR="000F4811" w:rsidRPr="00C8339B">
              <w:rPr>
                <w:rFonts w:ascii="Helvetica" w:hAnsi="Helvetica" w:cs="Helvetica"/>
                <w:sz w:val="20"/>
                <w:szCs w:val="20"/>
              </w:rPr>
              <w:t>atest CGPA</w:t>
            </w:r>
            <w:r w:rsidR="009E0CF7">
              <w:rPr>
                <w:rFonts w:ascii="Helvetica" w:hAnsi="Helvetica" w:cs="Helvetica"/>
                <w:sz w:val="20"/>
                <w:szCs w:val="20"/>
              </w:rPr>
              <w:t>)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407"/>
        </w:trPr>
        <w:tc>
          <w:tcPr>
            <w:tcW w:w="2235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Name and contact information of your Departmental Erasmus+ Coordinator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</w:p>
        </w:tc>
      </w:tr>
      <w:tr w:rsidR="000F4811" w:rsidRPr="00C8339B" w:rsidTr="008F3957">
        <w:trPr>
          <w:trHeight w:val="307"/>
        </w:trPr>
        <w:tc>
          <w:tcPr>
            <w:tcW w:w="10698" w:type="dxa"/>
            <w:gridSpan w:val="3"/>
          </w:tcPr>
          <w:p w:rsidR="000F4811" w:rsidRPr="005C32F5" w:rsidRDefault="000F4811" w:rsidP="000F4811">
            <w:pPr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5C32F5">
              <w:rPr>
                <w:rFonts w:ascii="Helvetica" w:hAnsi="Helvetica" w:cs="Helvetica"/>
                <w:b/>
                <w:sz w:val="20"/>
                <w:szCs w:val="20"/>
              </w:rPr>
              <w:t>Previous Education</w:t>
            </w:r>
          </w:p>
          <w:tbl>
            <w:tblPr>
              <w:tblW w:w="100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063"/>
              <w:gridCol w:w="2386"/>
              <w:gridCol w:w="2392"/>
              <w:gridCol w:w="881"/>
              <w:gridCol w:w="1217"/>
              <w:gridCol w:w="1095"/>
            </w:tblGrid>
            <w:tr w:rsidR="000F4811" w:rsidRPr="00C8339B" w:rsidTr="005C32F5">
              <w:trPr>
                <w:trHeight w:val="437"/>
              </w:trPr>
              <w:tc>
                <w:tcPr>
                  <w:tcW w:w="2063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  <w:tc>
                <w:tcPr>
                  <w:tcW w:w="2386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outlineLvl w:val="5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</w:p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outlineLvl w:val="5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  <w:t>Name</w:t>
                  </w:r>
                </w:p>
              </w:tc>
              <w:tc>
                <w:tcPr>
                  <w:tcW w:w="2392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outlineLvl w:val="0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  <w:t>Major / Field of study</w:t>
                  </w:r>
                </w:p>
              </w:tc>
              <w:tc>
                <w:tcPr>
                  <w:tcW w:w="881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outlineLvl w:val="0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  <w:t>Year of Entry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  <w:t>Year of Grad.</w:t>
                  </w:r>
                </w:p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  <w:t>(expected)</w:t>
                  </w:r>
                </w:p>
              </w:tc>
              <w:tc>
                <w:tcPr>
                  <w:tcW w:w="1095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5C32F5" w:rsidRDefault="000F4811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sz w:val="20"/>
                      <w:szCs w:val="20"/>
                    </w:rPr>
                    <w:t>Degree Received</w:t>
                  </w:r>
                </w:p>
              </w:tc>
            </w:tr>
            <w:tr w:rsidR="000F4811" w:rsidRPr="00C8339B" w:rsidTr="0007755B">
              <w:trPr>
                <w:trHeight w:val="314"/>
              </w:trPr>
              <w:tc>
                <w:tcPr>
                  <w:tcW w:w="206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Lycée</w:t>
                  </w:r>
                  <w:proofErr w:type="spellEnd"/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/</w:t>
                  </w:r>
                </w:p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High School</w:t>
                  </w:r>
                </w:p>
              </w:tc>
              <w:tc>
                <w:tcPr>
                  <w:tcW w:w="2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                             </w:t>
                  </w:r>
                </w:p>
              </w:tc>
              <w:tc>
                <w:tcPr>
                  <w:tcW w:w="2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</w:t>
                  </w:r>
                </w:p>
              </w:tc>
              <w:tc>
                <w:tcPr>
                  <w:tcW w:w="12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             </w:t>
                  </w:r>
                </w:p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</w:t>
                  </w:r>
                </w:p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 </w:t>
                  </w:r>
                </w:p>
              </w:tc>
            </w:tr>
            <w:tr w:rsidR="000F4811" w:rsidRPr="00C8339B" w:rsidTr="0007755B">
              <w:trPr>
                <w:trHeight w:val="441"/>
              </w:trPr>
              <w:tc>
                <w:tcPr>
                  <w:tcW w:w="206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University / Institute (if any)</w:t>
                  </w:r>
                </w:p>
              </w:tc>
              <w:tc>
                <w:tcPr>
                  <w:tcW w:w="23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                            </w:t>
                  </w:r>
                </w:p>
              </w:tc>
              <w:tc>
                <w:tcPr>
                  <w:tcW w:w="23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</w:t>
                  </w:r>
                </w:p>
              </w:tc>
              <w:tc>
                <w:tcPr>
                  <w:tcW w:w="12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</w:t>
                  </w:r>
                </w:p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</w:t>
                  </w:r>
                </w:p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 </w:t>
                  </w:r>
                </w:p>
              </w:tc>
            </w:tr>
            <w:tr w:rsidR="000F4811" w:rsidRPr="00C8339B" w:rsidTr="0007755B">
              <w:trPr>
                <w:trHeight w:val="455"/>
              </w:trPr>
              <w:tc>
                <w:tcPr>
                  <w:tcW w:w="2063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Other (if any)</w:t>
                  </w:r>
                </w:p>
              </w:tc>
              <w:tc>
                <w:tcPr>
                  <w:tcW w:w="238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                           </w:t>
                  </w:r>
                </w:p>
              </w:tc>
              <w:tc>
                <w:tcPr>
                  <w:tcW w:w="23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                      </w:t>
                  </w:r>
                </w:p>
              </w:tc>
              <w:tc>
                <w:tcPr>
                  <w:tcW w:w="88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             </w:t>
                  </w:r>
                </w:p>
              </w:tc>
              <w:tc>
                <w:tcPr>
                  <w:tcW w:w="121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               </w:t>
                  </w:r>
                </w:p>
              </w:tc>
              <w:tc>
                <w:tcPr>
                  <w:tcW w:w="109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F4811" w:rsidRPr="00C8339B" w:rsidRDefault="000F4811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             </w:t>
                  </w:r>
                </w:p>
              </w:tc>
            </w:tr>
          </w:tbl>
          <w:p w:rsidR="000F4811" w:rsidRPr="00C8339B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617FA8">
        <w:trPr>
          <w:gridAfter w:val="1"/>
          <w:wAfter w:w="15" w:type="dxa"/>
          <w:trHeight w:val="307"/>
        </w:trPr>
        <w:tc>
          <w:tcPr>
            <w:tcW w:w="2235" w:type="dxa"/>
            <w:vAlign w:val="center"/>
          </w:tcPr>
          <w:p w:rsidR="000F4811" w:rsidRPr="00C8339B" w:rsidRDefault="000F4811" w:rsidP="00D46E04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Have you ever studied abroad? If yes, when and where?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8F3957">
        <w:trPr>
          <w:trHeight w:val="293"/>
        </w:trPr>
        <w:tc>
          <w:tcPr>
            <w:tcW w:w="10698" w:type="dxa"/>
            <w:gridSpan w:val="3"/>
            <w:vAlign w:val="center"/>
            <w:hideMark/>
          </w:tcPr>
          <w:p w:rsidR="000F4811" w:rsidRPr="00C8339B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LANGUAGE PROFICIENCY</w:t>
            </w:r>
          </w:p>
        </w:tc>
      </w:tr>
      <w:tr w:rsidR="000F4811" w:rsidRPr="00C8339B" w:rsidTr="008F3957">
        <w:trPr>
          <w:trHeight w:val="158"/>
        </w:trPr>
        <w:tc>
          <w:tcPr>
            <w:tcW w:w="10698" w:type="dxa"/>
            <w:gridSpan w:val="3"/>
            <w:vAlign w:val="center"/>
          </w:tcPr>
          <w:p w:rsidR="000F4811" w:rsidRPr="00C8339B" w:rsidRDefault="000F4811" w:rsidP="00491C73">
            <w:pPr>
              <w:spacing w:before="240" w:after="240" w:line="276" w:lineRule="auto"/>
              <w:jc w:val="both"/>
              <w:rPr>
                <w:rFonts w:ascii="Helvetica" w:hAnsi="Helvetica" w:cs="Helvetica"/>
                <w:sz w:val="20"/>
                <w:szCs w:val="20"/>
                <w:lang w:val="en-GB" w:eastAsia="nl-NL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  <w:lang w:val="en-GB" w:eastAsia="nl-NL"/>
              </w:rPr>
              <w:t xml:space="preserve">The medium of instruction at TED University is English at all levels and programs. Students are required to have an adequate level of English, i.e. </w:t>
            </w:r>
            <w:r w:rsidRPr="00C8339B">
              <w:rPr>
                <w:rFonts w:ascii="Helvetica" w:hAnsi="Helvetica" w:cs="Helvetica"/>
                <w:b/>
                <w:sz w:val="20"/>
                <w:szCs w:val="20"/>
                <w:lang w:val="en-GB" w:eastAsia="nl-NL"/>
              </w:rPr>
              <w:t>B2</w:t>
            </w:r>
            <w:r w:rsidRPr="00C8339B">
              <w:rPr>
                <w:rFonts w:ascii="Helvetica" w:hAnsi="Helvetica" w:cs="Helvetica"/>
                <w:sz w:val="20"/>
                <w:szCs w:val="20"/>
                <w:lang w:val="en-GB" w:eastAsia="nl-NL"/>
              </w:rPr>
              <w:t xml:space="preserve"> according to the Common European Framework of Reference for Languages (</w:t>
            </w:r>
            <w:hyperlink r:id="rId8" w:history="1">
              <w:r w:rsidRPr="00C8339B">
                <w:rPr>
                  <w:rFonts w:ascii="Helvetica" w:hAnsi="Helvetica" w:cs="Helvetica"/>
                  <w:color w:val="0000FF"/>
                  <w:sz w:val="20"/>
                  <w:szCs w:val="20"/>
                  <w:u w:val="single"/>
                  <w:lang w:val="en-GB" w:eastAsia="nl-NL"/>
                </w:rPr>
                <w:t>http://europass.cedefop.europa.eu/en/resources/european-language-levels-cefr</w:t>
              </w:r>
            </w:hyperlink>
            <w:r w:rsidRPr="00C8339B">
              <w:rPr>
                <w:rFonts w:ascii="Helvetica" w:hAnsi="Helvetica" w:cs="Helvetica"/>
                <w:sz w:val="20"/>
                <w:szCs w:val="20"/>
                <w:lang w:val="en-GB" w:eastAsia="nl-NL"/>
              </w:rPr>
              <w:t>).</w:t>
            </w:r>
          </w:p>
        </w:tc>
      </w:tr>
      <w:tr w:rsidR="000F4811" w:rsidRPr="00C8339B" w:rsidTr="00617FA8">
        <w:trPr>
          <w:gridAfter w:val="1"/>
          <w:wAfter w:w="15" w:type="dxa"/>
          <w:trHeight w:val="496"/>
        </w:trPr>
        <w:tc>
          <w:tcPr>
            <w:tcW w:w="2235" w:type="dxa"/>
            <w:vAlign w:val="center"/>
          </w:tcPr>
          <w:p w:rsidR="000F4811" w:rsidRPr="00C8339B" w:rsidRDefault="00617FA8" w:rsidP="00491C73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Native l</w:t>
            </w:r>
            <w:r w:rsidR="000F4811" w:rsidRPr="00C8339B">
              <w:rPr>
                <w:rFonts w:ascii="Helvetica" w:hAnsi="Helvetica" w:cs="Helvetica"/>
                <w:sz w:val="20"/>
                <w:szCs w:val="20"/>
              </w:rPr>
              <w:t>anguage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617FA8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0F4811" w:rsidRPr="00C8339B" w:rsidTr="00D46E04">
        <w:trPr>
          <w:gridAfter w:val="1"/>
          <w:wAfter w:w="15" w:type="dxa"/>
          <w:trHeight w:val="157"/>
        </w:trPr>
        <w:tc>
          <w:tcPr>
            <w:tcW w:w="2235" w:type="dxa"/>
            <w:vAlign w:val="center"/>
          </w:tcPr>
          <w:p w:rsidR="000F4811" w:rsidRPr="00C8339B" w:rsidRDefault="00617FA8" w:rsidP="00491C73">
            <w:pPr>
              <w:spacing w:line="276" w:lineRule="auto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Other l</w:t>
            </w:r>
            <w:r w:rsidR="000F4811" w:rsidRPr="00C8339B">
              <w:rPr>
                <w:rFonts w:ascii="Helvetica" w:hAnsi="Helvetica" w:cs="Helvetica"/>
                <w:sz w:val="20"/>
                <w:szCs w:val="20"/>
              </w:rPr>
              <w:t>anguages</w:t>
            </w:r>
          </w:p>
        </w:tc>
        <w:tc>
          <w:tcPr>
            <w:tcW w:w="8448" w:type="dxa"/>
          </w:tcPr>
          <w:tbl>
            <w:tblPr>
              <w:tblpPr w:leftFromText="141" w:rightFromText="141" w:vertAnchor="text" w:horzAnchor="margin" w:tblpY="225"/>
              <w:tblOverlap w:val="never"/>
              <w:tblW w:w="76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96"/>
              <w:gridCol w:w="1351"/>
              <w:gridCol w:w="1411"/>
              <w:gridCol w:w="1411"/>
              <w:gridCol w:w="2286"/>
            </w:tblGrid>
            <w:tr w:rsidR="000F4811" w:rsidRPr="00C8339B" w:rsidTr="00491C73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5C32F5" w:rsidRDefault="005C32F5" w:rsidP="005C32F5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Language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5C32F5" w:rsidRDefault="000F4811" w:rsidP="005C32F5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Reading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5C32F5" w:rsidRDefault="000F4811" w:rsidP="005C32F5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Writing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F4811" w:rsidRPr="005C32F5" w:rsidRDefault="000F4811" w:rsidP="005C32F5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Speaking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C32F5" w:rsidRPr="005C32F5" w:rsidRDefault="005C32F5" w:rsidP="005C32F5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Test Name and Score</w:t>
                  </w:r>
                </w:p>
                <w:p w:rsidR="000F4811" w:rsidRPr="005C32F5" w:rsidRDefault="005C32F5" w:rsidP="005C32F5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</w:pP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(</w:t>
                  </w:r>
                  <w:r w:rsidR="000F4811"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if any</w:t>
                  </w:r>
                  <w:r w:rsidRPr="005C32F5">
                    <w:rPr>
                      <w:rFonts w:ascii="Helvetica" w:hAnsi="Helvetica" w:cs="Helvetica"/>
                      <w:b/>
                      <w:color w:val="000000"/>
                      <w:sz w:val="20"/>
                      <w:szCs w:val="20"/>
                    </w:rPr>
                    <w:t>)</w:t>
                  </w:r>
                </w:p>
              </w:tc>
            </w:tr>
            <w:tr w:rsidR="000F4811" w:rsidRPr="00C8339B" w:rsidTr="0007755B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  <w:t>English</w:t>
                  </w: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0F4811" w:rsidRPr="00C8339B" w:rsidTr="0007755B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4811" w:rsidRPr="00C8339B" w:rsidRDefault="000F4811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46E04" w:rsidRPr="00C8339B" w:rsidTr="0007755B">
              <w:trPr>
                <w:trHeight w:val="300"/>
              </w:trPr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C8339B" w:rsidRDefault="00D46E04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C8339B" w:rsidRDefault="00D46E04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C8339B" w:rsidRDefault="00D46E04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46E04" w:rsidRPr="00C8339B" w:rsidRDefault="00D46E04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46E04" w:rsidRPr="00C8339B" w:rsidRDefault="00D46E04" w:rsidP="0007755B">
                  <w:pPr>
                    <w:spacing w:line="276" w:lineRule="auto"/>
                    <w:jc w:val="center"/>
                    <w:rPr>
                      <w:rFonts w:ascii="Helvetica" w:hAnsi="Helvetica" w:cs="Helvetic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F4811" w:rsidRPr="00C8339B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C8339B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C8339B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C8339B" w:rsidRDefault="000F4811" w:rsidP="000F4811">
            <w:pPr>
              <w:spacing w:line="276" w:lineRule="auto"/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  <w:p w:rsidR="00491C73" w:rsidRDefault="00491C73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491C73" w:rsidRDefault="00491C73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D46E04" w:rsidRDefault="00D46E04" w:rsidP="000F4811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0F4811" w:rsidRPr="00C8339B" w:rsidRDefault="000F4811" w:rsidP="00D46E04">
            <w:pPr>
              <w:numPr>
                <w:ilvl w:val="0"/>
                <w:numId w:val="9"/>
              </w:num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Beginner: I just started learning.</w:t>
            </w:r>
          </w:p>
          <w:p w:rsidR="000F4811" w:rsidRPr="00C8339B" w:rsidRDefault="000F4811" w:rsidP="00D46E04">
            <w:pPr>
              <w:numPr>
                <w:ilvl w:val="0"/>
                <w:numId w:val="9"/>
              </w:num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Intermediate: Although I can understand some parts, I have difficulties following a conversation.</w:t>
            </w:r>
          </w:p>
          <w:p w:rsidR="000F4811" w:rsidRPr="00C8339B" w:rsidRDefault="000F4811" w:rsidP="00D46E04">
            <w:pPr>
              <w:numPr>
                <w:ilvl w:val="0"/>
                <w:numId w:val="9"/>
              </w:num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Advanced: I can follow courses in this language.</w:t>
            </w:r>
          </w:p>
          <w:p w:rsidR="00491C73" w:rsidRPr="00C8339B" w:rsidRDefault="000F4811" w:rsidP="00D46E04">
            <w:pPr>
              <w:numPr>
                <w:ilvl w:val="0"/>
                <w:numId w:val="9"/>
              </w:numPr>
              <w:spacing w:after="240"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Not applicable: I do not speak this language.</w:t>
            </w:r>
          </w:p>
        </w:tc>
      </w:tr>
      <w:tr w:rsidR="000F4811" w:rsidRPr="00C8339B" w:rsidTr="008F3957">
        <w:trPr>
          <w:trHeight w:val="293"/>
        </w:trPr>
        <w:tc>
          <w:tcPr>
            <w:tcW w:w="10698" w:type="dxa"/>
            <w:gridSpan w:val="3"/>
            <w:vAlign w:val="center"/>
            <w:hideMark/>
          </w:tcPr>
          <w:p w:rsidR="000F4811" w:rsidRPr="00C8339B" w:rsidRDefault="000F4811" w:rsidP="000F4811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lastRenderedPageBreak/>
              <w:t>APPLICATION DETAILS</w:t>
            </w:r>
          </w:p>
        </w:tc>
      </w:tr>
      <w:tr w:rsidR="000F4811" w:rsidRPr="00C8339B" w:rsidTr="00617FA8">
        <w:trPr>
          <w:gridAfter w:val="1"/>
          <w:wAfter w:w="15" w:type="dxa"/>
          <w:trHeight w:val="320"/>
        </w:trPr>
        <w:tc>
          <w:tcPr>
            <w:tcW w:w="2235" w:type="dxa"/>
            <w:vAlign w:val="center"/>
          </w:tcPr>
          <w:p w:rsidR="000F4811" w:rsidRPr="00C8339B" w:rsidRDefault="003961ED" w:rsidP="00491C73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Academic y</w:t>
            </w:r>
            <w:r w:rsidR="000F4811" w:rsidRPr="00C8339B">
              <w:rPr>
                <w:rFonts w:ascii="Helvetica" w:hAnsi="Helvetica" w:cs="Helvetica"/>
                <w:sz w:val="20"/>
                <w:szCs w:val="20"/>
              </w:rPr>
              <w:t>ear</w:t>
            </w:r>
          </w:p>
        </w:tc>
        <w:tc>
          <w:tcPr>
            <w:tcW w:w="8448" w:type="dxa"/>
            <w:vAlign w:val="center"/>
          </w:tcPr>
          <w:p w:rsidR="000F4811" w:rsidRPr="00C8339B" w:rsidRDefault="000F4811" w:rsidP="0007755B">
            <w:pPr>
              <w:jc w:val="both"/>
              <w:rPr>
                <w:rFonts w:ascii="Helvetica" w:hAnsi="Helvetica" w:cs="Helvetica"/>
                <w:color w:val="000000"/>
                <w:sz w:val="20"/>
                <w:szCs w:val="20"/>
                <w:lang w:eastAsia="tr-TR"/>
              </w:rPr>
            </w:pPr>
          </w:p>
        </w:tc>
      </w:tr>
      <w:tr w:rsidR="00940D84" w:rsidRPr="00C8339B" w:rsidTr="00E6686A">
        <w:trPr>
          <w:gridAfter w:val="1"/>
          <w:wAfter w:w="15" w:type="dxa"/>
          <w:trHeight w:val="158"/>
        </w:trPr>
        <w:tc>
          <w:tcPr>
            <w:tcW w:w="2235" w:type="dxa"/>
            <w:vAlign w:val="center"/>
          </w:tcPr>
          <w:p w:rsidR="00940D84" w:rsidRPr="00C8339B" w:rsidRDefault="00940D84" w:rsidP="00940D84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Duration of s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>tay</w:t>
            </w:r>
          </w:p>
        </w:tc>
        <w:tc>
          <w:tcPr>
            <w:tcW w:w="8448" w:type="dxa"/>
          </w:tcPr>
          <w:p w:rsidR="00940D84" w:rsidRPr="00F83FC4" w:rsidRDefault="00940D84" w:rsidP="00940D84">
            <w:pPr>
              <w:spacing w:line="276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A4EC5">
              <w:rPr>
                <w:rFonts w:ascii="Calibri" w:hAnsi="Calibri"/>
                <w:sz w:val="22"/>
                <w:szCs w:val="22"/>
                <w:lang w:val="en-GB"/>
              </w:rPr>
            </w:r>
            <w:r w:rsidR="00DA4EC5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Fall Semester   </w:t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A4EC5">
              <w:rPr>
                <w:rFonts w:ascii="Calibri" w:hAnsi="Calibri"/>
                <w:sz w:val="22"/>
                <w:szCs w:val="22"/>
                <w:lang w:val="en-GB"/>
              </w:rPr>
            </w:r>
            <w:r w:rsidR="00DA4EC5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Spring Semester       </w:t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DA4EC5">
              <w:rPr>
                <w:rFonts w:ascii="Calibri" w:hAnsi="Calibri"/>
                <w:sz w:val="22"/>
                <w:szCs w:val="22"/>
                <w:lang w:val="en-GB"/>
              </w:rPr>
            </w:r>
            <w:r w:rsidR="00DA4EC5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7F5B82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Academic Year          </w:t>
            </w:r>
          </w:p>
        </w:tc>
      </w:tr>
      <w:tr w:rsidR="00940D84" w:rsidRPr="00C8339B" w:rsidTr="008F3957">
        <w:trPr>
          <w:trHeight w:val="1411"/>
        </w:trPr>
        <w:tc>
          <w:tcPr>
            <w:tcW w:w="10698" w:type="dxa"/>
            <w:gridSpan w:val="3"/>
            <w:vAlign w:val="center"/>
          </w:tcPr>
          <w:p w:rsidR="00940D84" w:rsidRPr="00C8339B" w:rsidRDefault="00940D84" w:rsidP="00940D84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TENTATIVE COURSE LIST</w:t>
            </w:r>
          </w:p>
          <w:p w:rsidR="00940D84" w:rsidRPr="008F3957" w:rsidRDefault="00940D84" w:rsidP="00940D84">
            <w:pPr>
              <w:spacing w:before="240" w:after="240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8F3957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The semester course schedule to which you are applying may not be available yet. For last year’s course schedule, see </w:t>
            </w:r>
            <w:hyperlink r:id="rId9" w:history="1">
              <w:r w:rsidRPr="00C34A3F">
                <w:rPr>
                  <w:rStyle w:val="Hyperlink"/>
                  <w:rFonts w:ascii="Helvetica" w:hAnsi="Helvetica" w:cs="Helvetica"/>
                  <w:sz w:val="20"/>
                  <w:szCs w:val="20"/>
                  <w:lang w:val="en-GB"/>
                </w:rPr>
                <w:t>https://www.tedu.edu.tr/en/offered-courses</w:t>
              </w:r>
            </w:hyperlink>
            <w:r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</w:t>
            </w:r>
          </w:p>
          <w:p w:rsidR="00940D84" w:rsidRDefault="00940D84" w:rsidP="00940D84">
            <w:pPr>
              <w:spacing w:before="240" w:after="240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8F3957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For the academic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  <w:lang w:val="en-GB"/>
              </w:rPr>
              <w:t>catalog</w:t>
            </w:r>
            <w:proofErr w:type="spellEnd"/>
            <w:r w:rsidRPr="008F3957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, please see </w:t>
            </w:r>
            <w:hyperlink r:id="rId10" w:history="1">
              <w:r w:rsidRPr="00C34A3F">
                <w:rPr>
                  <w:rStyle w:val="Hyperlink"/>
                  <w:rFonts w:ascii="Helvetica" w:hAnsi="Helvetica" w:cs="Helvetica"/>
                  <w:sz w:val="20"/>
                  <w:szCs w:val="20"/>
                  <w:lang w:val="en-GB"/>
                </w:rPr>
                <w:t>https://www.tedu.edu.tr/en/node/39</w:t>
              </w:r>
            </w:hyperlink>
            <w:r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</w:t>
            </w:r>
          </w:p>
          <w:p w:rsidR="00940D84" w:rsidRPr="00C8339B" w:rsidRDefault="00940D84" w:rsidP="00940D84">
            <w:pPr>
              <w:spacing w:before="240" w:after="240"/>
              <w:rPr>
                <w:rFonts w:ascii="Helvetica" w:hAnsi="Helvetica" w:cs="Helvetica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Please bear in mind that you will finalize your </w:t>
            </w:r>
            <w:r w:rsidRPr="00C8339B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course list 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>during the registration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period after you arrive at TED 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>University.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The Registrar’s Office will be responsible for your registration.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90"/>
              <w:gridCol w:w="4430"/>
              <w:gridCol w:w="1383"/>
            </w:tblGrid>
            <w:tr w:rsidR="00940D84" w:rsidRPr="00C8339B" w:rsidTr="00FB2655">
              <w:trPr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</w:pPr>
                  <w:r w:rsidRPr="00C8339B"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  <w:t>Course Code</w:t>
                  </w: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</w:pPr>
                  <w:r w:rsidRPr="00C8339B"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  <w:t>Course title</w:t>
                  </w: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</w:pPr>
                  <w:r w:rsidRPr="00C8339B">
                    <w:rPr>
                      <w:rFonts w:ascii="Helvetica" w:hAnsi="Helvetica" w:cs="Helvetica"/>
                      <w:b/>
                      <w:sz w:val="20"/>
                      <w:szCs w:val="20"/>
                      <w:lang w:val="en-GB"/>
                    </w:rPr>
                    <w:t>ECTS</w:t>
                  </w:r>
                </w:p>
              </w:tc>
            </w:tr>
            <w:tr w:rsidR="00940D84" w:rsidRPr="00C8339B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C8339B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C8339B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C8339B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C8339B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940D84" w:rsidRPr="00C8339B" w:rsidTr="0007755B">
              <w:trPr>
                <w:trHeight w:val="567"/>
                <w:jc w:val="center"/>
              </w:trPr>
              <w:tc>
                <w:tcPr>
                  <w:tcW w:w="149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4430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both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383" w:type="dxa"/>
                  <w:vAlign w:val="center"/>
                </w:tcPr>
                <w:p w:rsidR="00940D84" w:rsidRPr="00C8339B" w:rsidRDefault="00940D84" w:rsidP="00B8730A">
                  <w:pPr>
                    <w:framePr w:hSpace="141" w:wrap="around" w:vAnchor="text" w:hAnchor="margin" w:xAlign="center" w:y="166"/>
                    <w:jc w:val="center"/>
                    <w:rPr>
                      <w:rFonts w:ascii="Helvetica" w:hAnsi="Helvetica" w:cs="Helvetica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:rsidR="00940D84" w:rsidRDefault="00940D84" w:rsidP="00940D84">
            <w:pPr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940D84" w:rsidRPr="00C8339B" w:rsidRDefault="00940D84" w:rsidP="00940D84">
            <w:pPr>
              <w:jc w:val="both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</w:tr>
      <w:tr w:rsidR="00940D84" w:rsidRPr="00C8339B" w:rsidTr="008F3957">
        <w:trPr>
          <w:trHeight w:val="157"/>
        </w:trPr>
        <w:tc>
          <w:tcPr>
            <w:tcW w:w="10698" w:type="dxa"/>
            <w:gridSpan w:val="3"/>
            <w:vAlign w:val="center"/>
          </w:tcPr>
          <w:p w:rsidR="00940D84" w:rsidRPr="00C8339B" w:rsidRDefault="00940D84" w:rsidP="00940D84">
            <w:pPr>
              <w:pStyle w:val="SectionTitle"/>
              <w:rPr>
                <w:rFonts w:ascii="Helvetica" w:hAnsi="Helvetica" w:cs="Helvetica"/>
              </w:rPr>
            </w:pPr>
            <w:r w:rsidRPr="00C8339B">
              <w:rPr>
                <w:rFonts w:ascii="Helvetica" w:hAnsi="Helvetica" w:cs="Helvetica"/>
              </w:rPr>
              <w:t>HEALTH INFORMATION</w:t>
            </w:r>
          </w:p>
        </w:tc>
      </w:tr>
      <w:tr w:rsidR="00940D84" w:rsidRPr="00C8339B" w:rsidTr="00D46E04">
        <w:trPr>
          <w:gridAfter w:val="1"/>
          <w:wAfter w:w="15" w:type="dxa"/>
          <w:trHeight w:val="1165"/>
        </w:trPr>
        <w:tc>
          <w:tcPr>
            <w:tcW w:w="2235" w:type="dxa"/>
          </w:tcPr>
          <w:p w:rsidR="00940D84" w:rsidRPr="00C8339B" w:rsidRDefault="00940D84" w:rsidP="00940D84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Do you have any medical condition that requires special assistance from the university?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 If yes, please briefly explain your special needs</w:t>
            </w:r>
            <w:r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8448" w:type="dxa"/>
          </w:tcPr>
          <w:p w:rsidR="00940D84" w:rsidRPr="00C8339B" w:rsidRDefault="00940D84" w:rsidP="00940D84">
            <w:pPr>
              <w:spacing w:line="276" w:lineRule="auto"/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  <w:p w:rsidR="00940D84" w:rsidRPr="00C8339B" w:rsidRDefault="00940D84" w:rsidP="00940D84">
            <w:pPr>
              <w:spacing w:line="276" w:lineRule="auto"/>
              <w:rPr>
                <w:rFonts w:ascii="Helvetica" w:hAnsi="Helvetica" w:cs="Helvetica"/>
                <w:sz w:val="18"/>
                <w:szCs w:val="20"/>
                <w:lang w:val="en-GB"/>
              </w:rPr>
            </w:pPr>
            <w:r w:rsidRPr="00C8339B">
              <w:rPr>
                <w:rFonts w:ascii="Helvetica" w:hAnsi="Helvetica" w:cs="Helvetica"/>
                <w:sz w:val="20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39B">
              <w:rPr>
                <w:rFonts w:ascii="Helvetica" w:hAnsi="Helvetica" w:cs="Helvetica"/>
                <w:sz w:val="20"/>
                <w:szCs w:val="22"/>
                <w:lang w:val="en-GB"/>
              </w:rPr>
              <w:instrText xml:space="preserve"> FORMCHECKBOX </w:instrText>
            </w:r>
            <w:r w:rsidR="00DA4EC5">
              <w:rPr>
                <w:rFonts w:ascii="Helvetica" w:hAnsi="Helvetica" w:cs="Helvetica"/>
                <w:sz w:val="20"/>
                <w:szCs w:val="22"/>
                <w:lang w:val="en-GB"/>
              </w:rPr>
            </w:r>
            <w:r w:rsidR="00DA4EC5">
              <w:rPr>
                <w:rFonts w:ascii="Helvetica" w:hAnsi="Helvetica" w:cs="Helvetica"/>
                <w:sz w:val="20"/>
                <w:szCs w:val="22"/>
                <w:lang w:val="en-GB"/>
              </w:rPr>
              <w:fldChar w:fldCharType="separate"/>
            </w:r>
            <w:r w:rsidRPr="00C8339B">
              <w:rPr>
                <w:rFonts w:ascii="Helvetica" w:hAnsi="Helvetica" w:cs="Helvetica"/>
                <w:sz w:val="20"/>
                <w:szCs w:val="22"/>
                <w:lang w:val="en-GB"/>
              </w:rPr>
              <w:fldChar w:fldCharType="end"/>
            </w:r>
            <w:r w:rsidRPr="00C8339B">
              <w:rPr>
                <w:rFonts w:ascii="Helvetica" w:hAnsi="Helvetica" w:cs="Helvetica"/>
                <w:sz w:val="20"/>
                <w:szCs w:val="22"/>
                <w:lang w:val="en-GB"/>
              </w:rPr>
              <w:t xml:space="preserve"> </w:t>
            </w:r>
            <w:r w:rsidRPr="00C8339B">
              <w:rPr>
                <w:rFonts w:ascii="Helvetica" w:hAnsi="Helvetica" w:cs="Helvetica"/>
                <w:sz w:val="20"/>
                <w:szCs w:val="22"/>
              </w:rPr>
              <w:t xml:space="preserve">Yes         </w:t>
            </w:r>
            <w:r>
              <w:rPr>
                <w:rFonts w:ascii="Helvetica" w:hAnsi="Helvetica" w:cs="Helvetica"/>
                <w:sz w:val="20"/>
                <w:szCs w:val="22"/>
                <w:lang w:val="en-GB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23"/>
            <w:r>
              <w:rPr>
                <w:rFonts w:ascii="Helvetica" w:hAnsi="Helvetica" w:cs="Helvetica"/>
                <w:sz w:val="20"/>
                <w:szCs w:val="22"/>
                <w:lang w:val="en-GB"/>
              </w:rPr>
              <w:instrText xml:space="preserve"> FORMCHECKBOX </w:instrText>
            </w:r>
            <w:r w:rsidR="00DA4EC5">
              <w:rPr>
                <w:rFonts w:ascii="Helvetica" w:hAnsi="Helvetica" w:cs="Helvetica"/>
                <w:sz w:val="20"/>
                <w:szCs w:val="22"/>
                <w:lang w:val="en-GB"/>
              </w:rPr>
            </w:r>
            <w:r w:rsidR="00DA4EC5">
              <w:rPr>
                <w:rFonts w:ascii="Helvetica" w:hAnsi="Helvetica" w:cs="Helvetica"/>
                <w:sz w:val="20"/>
                <w:szCs w:val="22"/>
                <w:lang w:val="en-GB"/>
              </w:rPr>
              <w:fldChar w:fldCharType="separate"/>
            </w:r>
            <w:r>
              <w:rPr>
                <w:rFonts w:ascii="Helvetica" w:hAnsi="Helvetica" w:cs="Helvetica"/>
                <w:sz w:val="20"/>
                <w:szCs w:val="22"/>
                <w:lang w:val="en-GB"/>
              </w:rPr>
              <w:fldChar w:fldCharType="end"/>
            </w:r>
            <w:bookmarkEnd w:id="0"/>
            <w:r w:rsidRPr="00C8339B">
              <w:rPr>
                <w:rFonts w:ascii="Helvetica" w:hAnsi="Helvetica" w:cs="Helvetica"/>
                <w:sz w:val="20"/>
                <w:szCs w:val="22"/>
                <w:lang w:val="en-GB"/>
              </w:rPr>
              <w:t xml:space="preserve"> </w:t>
            </w:r>
            <w:r w:rsidRPr="00C8339B">
              <w:rPr>
                <w:rFonts w:ascii="Helvetica" w:hAnsi="Helvetica" w:cs="Helvetica"/>
                <w:sz w:val="20"/>
                <w:szCs w:val="22"/>
              </w:rPr>
              <w:t>No</w:t>
            </w:r>
          </w:p>
          <w:p w:rsidR="00940D84" w:rsidRDefault="00940D84" w:rsidP="00940D84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:rsidR="00940D84" w:rsidRDefault="00940D84" w:rsidP="00940D84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:rsidR="00940D84" w:rsidRDefault="00940D84" w:rsidP="00940D84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:rsidR="00940D84" w:rsidRDefault="00940D84" w:rsidP="00940D84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  <w:p w:rsidR="00940D84" w:rsidRPr="00C8339B" w:rsidRDefault="00940D84" w:rsidP="00940D84">
            <w:pPr>
              <w:spacing w:line="276" w:lineRule="auto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</w:tr>
      <w:tr w:rsidR="00940D84" w:rsidRPr="00C8339B" w:rsidTr="00617FA8">
        <w:trPr>
          <w:trHeight w:val="401"/>
        </w:trPr>
        <w:tc>
          <w:tcPr>
            <w:tcW w:w="10698" w:type="dxa"/>
            <w:gridSpan w:val="3"/>
          </w:tcPr>
          <w:p w:rsidR="00940D84" w:rsidRPr="00C8339B" w:rsidRDefault="00940D84" w:rsidP="00940D84">
            <w:pPr>
              <w:pStyle w:val="SectionTitle"/>
              <w:rPr>
                <w:rFonts w:ascii="Helvetica" w:hAnsi="Helvetica" w:cs="Helvetica"/>
                <w:lang w:val="tr-TR"/>
              </w:rPr>
            </w:pPr>
            <w:r w:rsidRPr="00C8339B">
              <w:rPr>
                <w:rFonts w:ascii="Helvetica" w:hAnsi="Helvetica" w:cs="Helvetica"/>
                <w:lang w:val="tr-TR"/>
              </w:rPr>
              <w:t xml:space="preserve">STATEMENT OF PURPOSE- </w:t>
            </w:r>
            <w:proofErr w:type="spellStart"/>
            <w:r w:rsidRPr="00C8339B">
              <w:rPr>
                <w:rFonts w:ascii="Helvetica" w:hAnsi="Helvetica" w:cs="Helvetica"/>
                <w:lang w:val="tr-TR"/>
              </w:rPr>
              <w:t>Briefly</w:t>
            </w:r>
            <w:proofErr w:type="spellEnd"/>
            <w:r w:rsidRPr="00C8339B">
              <w:rPr>
                <w:rFonts w:ascii="Helvetica" w:hAnsi="Helvetica" w:cs="Helvetica"/>
                <w:lang w:val="tr-TR"/>
              </w:rPr>
              <w:t xml:space="preserve"> </w:t>
            </w:r>
            <w:proofErr w:type="spellStart"/>
            <w:r w:rsidRPr="00C8339B">
              <w:rPr>
                <w:rFonts w:ascii="Helvetica" w:hAnsi="Helvetica" w:cs="Helvetica"/>
                <w:lang w:val="tr-TR"/>
              </w:rPr>
              <w:t>explain</w:t>
            </w:r>
            <w:proofErr w:type="spellEnd"/>
            <w:r w:rsidRPr="00C8339B">
              <w:rPr>
                <w:rFonts w:ascii="Helvetica" w:hAnsi="Helvetica" w:cs="Helvetica"/>
                <w:lang w:val="tr-TR"/>
              </w:rPr>
              <w:t xml:space="preserve"> </w:t>
            </w:r>
            <w:proofErr w:type="spellStart"/>
            <w:r w:rsidRPr="00C8339B">
              <w:rPr>
                <w:rFonts w:ascii="Helvetica" w:hAnsi="Helvetica" w:cs="Helvetica"/>
                <w:lang w:val="tr-TR"/>
              </w:rPr>
              <w:t>why</w:t>
            </w:r>
            <w:proofErr w:type="spellEnd"/>
            <w:r w:rsidRPr="00C8339B">
              <w:rPr>
                <w:rFonts w:ascii="Helvetica" w:hAnsi="Helvetica" w:cs="Helvetica"/>
                <w:lang w:val="tr-TR"/>
              </w:rPr>
              <w:t xml:space="preserve"> </w:t>
            </w:r>
            <w:proofErr w:type="spellStart"/>
            <w:r w:rsidRPr="00C8339B">
              <w:rPr>
                <w:rFonts w:ascii="Helvetica" w:hAnsi="Helvetica" w:cs="Helvetica"/>
                <w:lang w:val="tr-TR"/>
              </w:rPr>
              <w:t>you</w:t>
            </w:r>
            <w:proofErr w:type="spellEnd"/>
            <w:r w:rsidRPr="00C8339B">
              <w:rPr>
                <w:rFonts w:ascii="Helvetica" w:hAnsi="Helvetica" w:cs="Helvetica"/>
                <w:lang w:val="tr-TR"/>
              </w:rPr>
              <w:t xml:space="preserve"> want to study at TED University. Please include your expectations from the department you will study and the International Programs Office (Max. 300 words) </w:t>
            </w:r>
          </w:p>
          <w:p w:rsidR="00940D84" w:rsidRDefault="00940D84" w:rsidP="008726FF">
            <w:pPr>
              <w:spacing w:before="240" w:line="276" w:lineRule="auto"/>
              <w:jc w:val="both"/>
              <w:rPr>
                <w:rFonts w:ascii="Helvetica" w:hAnsi="Helvetica" w:cs="Helvetica"/>
                <w:sz w:val="20"/>
                <w:szCs w:val="20"/>
                <w:lang w:val="tr-TR"/>
              </w:rPr>
            </w:pPr>
          </w:p>
          <w:p w:rsidR="008726FF" w:rsidRDefault="008726FF" w:rsidP="00940D84">
            <w:pPr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517B0C" w:rsidRPr="00C8339B" w:rsidRDefault="00517B0C" w:rsidP="008726FF">
            <w:pPr>
              <w:spacing w:after="240"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:rsidR="00940D84" w:rsidRPr="00C8339B" w:rsidRDefault="00940D84" w:rsidP="00940D84">
            <w:pPr>
              <w:pStyle w:val="SectionTitle"/>
              <w:rPr>
                <w:rFonts w:ascii="Helvetica" w:hAnsi="Helvetica" w:cs="Helvetica"/>
                <w:lang w:val="tr-TR"/>
              </w:rPr>
            </w:pPr>
            <w:r>
              <w:rPr>
                <w:rFonts w:ascii="Helvetica" w:hAnsi="Helvetica" w:cs="Helvetica"/>
                <w:lang w:val="tr-TR"/>
              </w:rPr>
              <w:t xml:space="preserve">REQUIRED </w:t>
            </w:r>
            <w:r w:rsidRPr="00C8339B">
              <w:rPr>
                <w:rFonts w:ascii="Helvetica" w:hAnsi="Helvetica" w:cs="Helvetica"/>
                <w:lang w:val="tr-TR"/>
              </w:rPr>
              <w:t>DOCUMENTS</w:t>
            </w:r>
          </w:p>
          <w:p w:rsidR="00940D84" w:rsidRPr="00C8339B" w:rsidRDefault="00940D84" w:rsidP="00940D8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</w:p>
          <w:p w:rsidR="00940D84" w:rsidRDefault="00940D84" w:rsidP="00940D8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  <w:lang w:val="en-US" w:eastAsia="en-US"/>
              </w:rPr>
              <w:t>Along with this application form, you are required to</w:t>
            </w:r>
            <w:r>
              <w:rPr>
                <w:rFonts w:ascii="Helvetica" w:hAnsi="Helvetica" w:cs="Helvetica"/>
                <w:sz w:val="20"/>
                <w:szCs w:val="20"/>
                <w:lang w:val="en-US" w:eastAsia="en-US"/>
              </w:rPr>
              <w:t xml:space="preserve"> submit the following documents:</w:t>
            </w:r>
          </w:p>
          <w:p w:rsidR="00940D84" w:rsidRDefault="00940D84" w:rsidP="00940D8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Two biometric photos</w:t>
            </w: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A copy of your passport ID page</w:t>
            </w: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Latest official transcript (English)</w:t>
            </w: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Online Learning Agreement</w:t>
            </w: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English certification letter by your University*</w:t>
            </w: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A copy of health insurance valid in Turkey</w:t>
            </w:r>
          </w:p>
          <w:p w:rsidR="00940D84" w:rsidRPr="00A3118B" w:rsidRDefault="00940D84" w:rsidP="00940D84">
            <w:pPr>
              <w:pStyle w:val="ListParagraph"/>
              <w:numPr>
                <w:ilvl w:val="0"/>
                <w:numId w:val="10"/>
              </w:num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A3118B">
              <w:rPr>
                <w:rFonts w:ascii="Helvetica" w:hAnsi="Helvetica" w:cs="Helvetica"/>
                <w:sz w:val="20"/>
                <w:szCs w:val="20"/>
                <w:lang w:val="en-GB"/>
              </w:rPr>
              <w:t>In case of any severe disability, a medical certificate stating the level of disability.</w:t>
            </w:r>
          </w:p>
          <w:p w:rsidR="00940D84" w:rsidRDefault="00940D84" w:rsidP="00940D8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GB" w:eastAsia="en-US"/>
              </w:rPr>
            </w:pPr>
          </w:p>
          <w:p w:rsidR="00940D84" w:rsidRPr="00A3118B" w:rsidRDefault="00940D84" w:rsidP="00940D8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GB" w:eastAsia="en-US"/>
              </w:rPr>
            </w:pPr>
            <w:r>
              <w:rPr>
                <w:rFonts w:ascii="Helvetica" w:hAnsi="Helvetica" w:cs="Helvetica"/>
                <w:sz w:val="20"/>
                <w:szCs w:val="20"/>
                <w:lang w:val="en-GB" w:eastAsia="en-US"/>
              </w:rPr>
              <w:t>*</w:t>
            </w:r>
            <w:r w:rsidRPr="00A3118B">
              <w:rPr>
                <w:rFonts w:ascii="Helvetica" w:hAnsi="Helvetica" w:cs="Helvetica"/>
                <w:sz w:val="20"/>
                <w:szCs w:val="20"/>
                <w:lang w:val="en-GB" w:eastAsia="en-US"/>
              </w:rPr>
              <w:t>Erasmus+ Incoming Students are supposed to have English knowledge at the B2 level. We expect a B2 level IELTS and TOEFL or OLS result. A proficiency certificate signed by your home institution is also accepted. Students applying from partner institutions teaching fully in English do not need to submit proof of language proficiency.</w:t>
            </w:r>
          </w:p>
          <w:p w:rsidR="00940D84" w:rsidRPr="00C8339B" w:rsidRDefault="00940D84" w:rsidP="00940D84">
            <w:pPr>
              <w:pStyle w:val="ListParagraph"/>
              <w:ind w:left="0"/>
              <w:rPr>
                <w:rFonts w:ascii="Helvetica" w:hAnsi="Helvetica" w:cs="Helvetica"/>
                <w:sz w:val="20"/>
                <w:szCs w:val="20"/>
                <w:lang w:val="en-US" w:eastAsia="en-US"/>
              </w:rPr>
            </w:pPr>
          </w:p>
          <w:p w:rsidR="00940D84" w:rsidRPr="008B46FF" w:rsidRDefault="00940D84" w:rsidP="00940D84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8B46FF">
              <w:rPr>
                <w:rFonts w:ascii="Helvetica" w:hAnsi="Helvetica" w:cs="Helvetica"/>
                <w:b/>
                <w:sz w:val="20"/>
                <w:szCs w:val="20"/>
              </w:rPr>
              <w:t xml:space="preserve">Please fill in and sign this application form and submit it along with the supplementary documents listed above to </w:t>
            </w:r>
            <w:hyperlink r:id="rId11" w:history="1">
              <w:r w:rsidRPr="008B46FF">
                <w:rPr>
                  <w:rStyle w:val="Hyperlink"/>
                  <w:rFonts w:ascii="Helvetica" w:hAnsi="Helvetica" w:cs="Helvetica"/>
                  <w:b/>
                  <w:sz w:val="20"/>
                  <w:szCs w:val="20"/>
                </w:rPr>
                <w:t>erasmus@tedu.edu.tr</w:t>
              </w:r>
            </w:hyperlink>
            <w:r w:rsidRPr="008B46FF">
              <w:rPr>
                <w:rFonts w:ascii="Helvetica" w:hAnsi="Helvetica" w:cs="Helvetica"/>
                <w:b/>
                <w:sz w:val="20"/>
                <w:szCs w:val="20"/>
              </w:rPr>
              <w:t xml:space="preserve"> with the subject: TEDU IN-SMS Application (</w:t>
            </w:r>
            <w:proofErr w:type="spellStart"/>
            <w:r w:rsidRPr="008B46FF">
              <w:rPr>
                <w:rFonts w:ascii="Helvetica" w:hAnsi="Helvetica" w:cs="Helvetica"/>
                <w:b/>
                <w:sz w:val="20"/>
                <w:szCs w:val="20"/>
              </w:rPr>
              <w:t>Semester_Year</w:t>
            </w:r>
            <w:proofErr w:type="spellEnd"/>
            <w:r w:rsidRPr="008B46FF">
              <w:rPr>
                <w:rFonts w:ascii="Helvetica" w:hAnsi="Helvetica" w:cs="Helvetica"/>
                <w:b/>
                <w:sz w:val="20"/>
                <w:szCs w:val="20"/>
              </w:rPr>
              <w:t>)</w:t>
            </w:r>
          </w:p>
          <w:p w:rsidR="00940D84" w:rsidRPr="00C8339B" w:rsidRDefault="00940D84" w:rsidP="00940D84">
            <w:pPr>
              <w:pStyle w:val="ListParagraph"/>
              <w:ind w:left="360"/>
              <w:rPr>
                <w:rFonts w:ascii="Helvetica" w:hAnsi="Helvetica" w:cs="Helvetica"/>
                <w:sz w:val="20"/>
                <w:szCs w:val="20"/>
                <w:lang w:val="en-US"/>
              </w:rPr>
            </w:pPr>
          </w:p>
        </w:tc>
      </w:tr>
    </w:tbl>
    <w:p w:rsidR="00543DC6" w:rsidRPr="00C8339B" w:rsidRDefault="00543DC6" w:rsidP="00EA7A7C">
      <w:pPr>
        <w:pStyle w:val="Title"/>
        <w:jc w:val="left"/>
        <w:rPr>
          <w:rFonts w:ascii="Helvetica" w:hAnsi="Helvetica" w:cs="Helvetica"/>
          <w:b w:val="0"/>
          <w:sz w:val="20"/>
          <w:szCs w:val="20"/>
        </w:rPr>
      </w:pPr>
    </w:p>
    <w:p w:rsidR="00543DC6" w:rsidRPr="00C8339B" w:rsidRDefault="00543DC6" w:rsidP="00543DC6">
      <w:pPr>
        <w:jc w:val="center"/>
        <w:rPr>
          <w:rFonts w:ascii="Helvetica" w:hAnsi="Helvetica" w:cs="Helvetica"/>
          <w:sz w:val="20"/>
          <w:szCs w:val="20"/>
        </w:rPr>
      </w:pPr>
    </w:p>
    <w:tbl>
      <w:tblPr>
        <w:tblW w:w="10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31"/>
      </w:tblGrid>
      <w:tr w:rsidR="00543DC6" w:rsidRPr="00C8339B" w:rsidTr="008F3957">
        <w:trPr>
          <w:trHeight w:val="1392"/>
          <w:jc w:val="center"/>
        </w:trPr>
        <w:tc>
          <w:tcPr>
            <w:tcW w:w="10731" w:type="dxa"/>
            <w:vAlign w:val="center"/>
          </w:tcPr>
          <w:p w:rsidR="0003333B" w:rsidRPr="00C8339B" w:rsidRDefault="00571A4E" w:rsidP="00491C73">
            <w:pPr>
              <w:pStyle w:val="SectionTitle"/>
              <w:rPr>
                <w:rFonts w:ascii="Helvetica" w:hAnsi="Helvetica" w:cs="Helvetica"/>
                <w:lang w:val="tr-TR"/>
              </w:rPr>
            </w:pPr>
            <w:r w:rsidRPr="00C8339B">
              <w:rPr>
                <w:rFonts w:ascii="Helvetica" w:hAnsi="Helvetica" w:cs="Helvetica"/>
                <w:lang w:val="tr-TR"/>
              </w:rPr>
              <w:t>REMINDER</w:t>
            </w:r>
          </w:p>
          <w:p w:rsidR="00EA7A7C" w:rsidRPr="00C8339B" w:rsidRDefault="00543DC6" w:rsidP="00491C73">
            <w:pPr>
              <w:numPr>
                <w:ilvl w:val="0"/>
                <w:numId w:val="7"/>
              </w:numPr>
              <w:spacing w:before="240" w:after="240"/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TED University has a health </w:t>
            </w:r>
            <w:r w:rsidR="004E13B9" w:rsidRPr="00C8339B">
              <w:rPr>
                <w:rFonts w:ascii="Helvetica" w:hAnsi="Helvetica" w:cs="Helvetica"/>
                <w:sz w:val="20"/>
                <w:szCs w:val="20"/>
              </w:rPr>
              <w:t>center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, where incoming students can see a doctor; however, students must have </w:t>
            </w:r>
            <w:r w:rsidR="00E14BFF" w:rsidRPr="00C8339B">
              <w:rPr>
                <w:rFonts w:ascii="Helvetica" w:hAnsi="Helvetica" w:cs="Helvetica"/>
                <w:sz w:val="20"/>
                <w:szCs w:val="20"/>
              </w:rPr>
              <w:t>health</w:t>
            </w:r>
            <w:r w:rsidRPr="00C8339B">
              <w:rPr>
                <w:rFonts w:ascii="Helvetica" w:hAnsi="Helvetica" w:cs="Helvetica"/>
                <w:sz w:val="20"/>
                <w:szCs w:val="20"/>
              </w:rPr>
              <w:t xml:space="preserve"> insurance valid in Turkey for further health complications.</w:t>
            </w:r>
          </w:p>
          <w:p w:rsidR="00B8730A" w:rsidRPr="00B8730A" w:rsidRDefault="00B8730A" w:rsidP="00B8730A">
            <w:pPr>
              <w:numPr>
                <w:ilvl w:val="0"/>
                <w:numId w:val="7"/>
              </w:numPr>
              <w:spacing w:before="240" w:after="240"/>
              <w:rPr>
                <w:rFonts w:ascii="Helvetica" w:hAnsi="Helvetica" w:cs="Helvetica"/>
                <w:sz w:val="20"/>
                <w:szCs w:val="20"/>
              </w:rPr>
            </w:pPr>
            <w:r w:rsidRPr="00B8730A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Exchange students accepted to TED University </w:t>
            </w:r>
            <w:proofErr w:type="gramStart"/>
            <w:r w:rsidRPr="00B8730A">
              <w:rPr>
                <w:rFonts w:ascii="Helvetica" w:hAnsi="Helvetica" w:cs="Helvetica"/>
                <w:sz w:val="20"/>
                <w:szCs w:val="20"/>
                <w:lang w:val="en-GB"/>
              </w:rPr>
              <w:t>are considered</w:t>
            </w:r>
            <w:proofErr w:type="gramEnd"/>
            <w:r w:rsidRPr="00B8730A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TEDU students for the duration of their </w:t>
            </w:r>
            <w:proofErr w:type="spellStart"/>
            <w:r w:rsidRPr="00B8730A">
              <w:rPr>
                <w:rFonts w:ascii="Helvetica" w:hAnsi="Helvetica" w:cs="Helvetica"/>
                <w:sz w:val="20"/>
                <w:szCs w:val="20"/>
                <w:lang w:val="en-GB"/>
              </w:rPr>
              <w:t>enrollment</w:t>
            </w:r>
            <w:proofErr w:type="spellEnd"/>
            <w:r w:rsidRPr="00B8730A">
              <w:rPr>
                <w:rFonts w:ascii="Helvetica" w:hAnsi="Helvetica" w:cs="Helvetica"/>
                <w:sz w:val="20"/>
                <w:szCs w:val="20"/>
                <w:lang w:val="en-GB"/>
              </w:rPr>
              <w:t>. They have the same rights and privileges as TEDU students, while also being subject to academic and administrative regulations that apply to TEDU students.</w:t>
            </w:r>
          </w:p>
          <w:p w:rsidR="00617FA8" w:rsidRPr="00C8339B" w:rsidRDefault="00617FA8" w:rsidP="00B8730A">
            <w:pPr>
              <w:numPr>
                <w:ilvl w:val="0"/>
                <w:numId w:val="7"/>
              </w:numPr>
              <w:spacing w:before="240" w:after="240"/>
              <w:rPr>
                <w:rFonts w:ascii="Helvetica" w:hAnsi="Helvetica" w:cs="Helvetica"/>
                <w:sz w:val="20"/>
                <w:szCs w:val="20"/>
              </w:rPr>
            </w:pPr>
            <w:r w:rsidRPr="00617FA8">
              <w:rPr>
                <w:rFonts w:ascii="Helvetica" w:hAnsi="Helvetica" w:cs="Helvetica"/>
                <w:sz w:val="20"/>
                <w:szCs w:val="20"/>
              </w:rPr>
              <w:t>All in</w:t>
            </w:r>
            <w:r>
              <w:rPr>
                <w:rFonts w:ascii="Helvetica" w:hAnsi="Helvetica" w:cs="Helvetica"/>
                <w:sz w:val="20"/>
                <w:szCs w:val="20"/>
              </w:rPr>
              <w:t>coming</w:t>
            </w:r>
            <w:r w:rsidRPr="00617FA8">
              <w:rPr>
                <w:rFonts w:ascii="Helvetica" w:hAnsi="Helvetica" w:cs="Helvetica"/>
                <w:sz w:val="20"/>
                <w:szCs w:val="20"/>
              </w:rPr>
              <w:t xml:space="preserve"> students, upon their </w:t>
            </w:r>
            <w:r>
              <w:rPr>
                <w:rFonts w:ascii="Helvetica" w:hAnsi="Helvetica" w:cs="Helvetica"/>
                <w:sz w:val="20"/>
                <w:szCs w:val="20"/>
              </w:rPr>
              <w:t>registration</w:t>
            </w:r>
            <w:r w:rsidRPr="00617FA8">
              <w:rPr>
                <w:rFonts w:ascii="Helvetica" w:hAnsi="Helvetica" w:cs="Helvetica"/>
                <w:sz w:val="20"/>
                <w:szCs w:val="20"/>
              </w:rPr>
              <w:t xml:space="preserve">, should submit the required documents to the </w:t>
            </w:r>
            <w:hyperlink r:id="rId12" w:history="1">
              <w:r w:rsidRPr="00617FA8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Provincial Directorate of Migration Management</w:t>
              </w:r>
            </w:hyperlink>
            <w:r w:rsidRPr="00617FA8">
              <w:rPr>
                <w:rFonts w:ascii="Helvetica" w:hAnsi="Helvetica" w:cs="Helvetica"/>
                <w:sz w:val="20"/>
                <w:szCs w:val="20"/>
              </w:rPr>
              <w:t xml:space="preserve"> to get a short-term residence permit, even if they have a student or tourist visa. Students need to make an online appointment and apply personally on the date and time mentioned. Please check </w:t>
            </w:r>
            <w:hyperlink r:id="rId13" w:history="1">
              <w:r w:rsidRPr="00B8730A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here</w:t>
              </w:r>
            </w:hyperlink>
            <w:r w:rsidRPr="00617FA8">
              <w:rPr>
                <w:rFonts w:ascii="Helvetica" w:hAnsi="Helvetica" w:cs="Helvetica"/>
                <w:sz w:val="20"/>
                <w:szCs w:val="20"/>
              </w:rPr>
              <w:t xml:space="preserve"> for the required documents.</w:t>
            </w:r>
          </w:p>
        </w:tc>
      </w:tr>
    </w:tbl>
    <w:p w:rsidR="008F3957" w:rsidRPr="00C8339B" w:rsidRDefault="008F3957" w:rsidP="000F5ED2">
      <w:pPr>
        <w:pStyle w:val="Title"/>
        <w:jc w:val="left"/>
        <w:rPr>
          <w:rFonts w:ascii="Helvetica" w:hAnsi="Helvetica" w:cs="Helvetica"/>
          <w:b w:val="0"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154"/>
        <w:tblW w:w="10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7"/>
      </w:tblGrid>
      <w:tr w:rsidR="00510963" w:rsidRPr="00C8339B" w:rsidTr="008F3957">
        <w:trPr>
          <w:trHeight w:val="471"/>
        </w:trPr>
        <w:tc>
          <w:tcPr>
            <w:tcW w:w="10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C1" w:rsidRPr="00C8339B" w:rsidRDefault="00E14BFF" w:rsidP="008517C1">
            <w:pPr>
              <w:pStyle w:val="SectionTitle"/>
              <w:rPr>
                <w:rFonts w:ascii="Helvetica" w:hAnsi="Helvetica" w:cs="Helvetica"/>
                <w:lang w:val="tr-TR"/>
              </w:rPr>
            </w:pPr>
            <w:r w:rsidRPr="00C8339B">
              <w:rPr>
                <w:rFonts w:ascii="Helvetica" w:hAnsi="Helvetica" w:cs="Helvetica"/>
                <w:lang w:val="tr-TR"/>
              </w:rPr>
              <w:t>APPLICANT’S APPROVA</w:t>
            </w:r>
            <w:r w:rsidR="008517C1" w:rsidRPr="00C8339B">
              <w:rPr>
                <w:rFonts w:ascii="Helvetica" w:hAnsi="Helvetica" w:cs="Helvetica"/>
                <w:lang w:val="tr-TR"/>
              </w:rPr>
              <w:t>L</w:t>
            </w:r>
          </w:p>
          <w:tbl>
            <w:tblPr>
              <w:tblpPr w:leftFromText="141" w:rightFromText="141" w:vertAnchor="text" w:horzAnchor="margin" w:tblpXSpec="center" w:tblpY="154"/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12"/>
              <w:gridCol w:w="7273"/>
            </w:tblGrid>
            <w:tr w:rsidR="001974D2" w:rsidRPr="00C8339B" w:rsidTr="000E3DE9">
              <w:trPr>
                <w:trHeight w:val="477"/>
              </w:trPr>
              <w:tc>
                <w:tcPr>
                  <w:tcW w:w="104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945D4" w:rsidRPr="00C8339B" w:rsidRDefault="001974D2" w:rsidP="00491C73">
                  <w:pPr>
                    <w:spacing w:before="240" w:after="240"/>
                    <w:jc w:val="both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lastRenderedPageBreak/>
                    <w:t>I declare that all information I have provided in support of my application is, to the best of my knowledge and belief, correct and complete.</w:t>
                  </w:r>
                  <w:r w:rsidR="00517B0C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</w:t>
                  </w: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I consent to </w:t>
                  </w:r>
                  <w:proofErr w:type="gramStart"/>
                  <w:r w:rsidR="004E13B9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be</w:t>
                  </w: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contacted</w:t>
                  </w:r>
                  <w:proofErr w:type="gramEnd"/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about programs, events, and updates about </w:t>
                  </w:r>
                  <w:r w:rsidR="004E13B9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the </w:t>
                  </w: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university through the following communication channels in accordance </w:t>
                  </w:r>
                  <w:bookmarkStart w:id="1" w:name="_GoBack"/>
                  <w:bookmarkEnd w:id="1"/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with the information I have provided on this form and consent to the sharing of my information with service providers for this purpose.</w:t>
                  </w:r>
                </w:p>
              </w:tc>
            </w:tr>
            <w:tr w:rsidR="001974D2" w:rsidRPr="00C8339B" w:rsidTr="0007755B">
              <w:trPr>
                <w:trHeight w:val="477"/>
              </w:trPr>
              <w:tc>
                <w:tcPr>
                  <w:tcW w:w="3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C8339B" w:rsidRDefault="001974D2" w:rsidP="00491C73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Name- Surname </w:t>
                  </w:r>
                </w:p>
              </w:tc>
              <w:tc>
                <w:tcPr>
                  <w:tcW w:w="7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C8339B" w:rsidRDefault="001974D2" w:rsidP="0007755B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1974D2" w:rsidRPr="00C8339B" w:rsidTr="0007755B">
              <w:trPr>
                <w:trHeight w:val="494"/>
              </w:trPr>
              <w:tc>
                <w:tcPr>
                  <w:tcW w:w="3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C8339B" w:rsidRDefault="001974D2" w:rsidP="00491C73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Date and Place</w:t>
                  </w:r>
                  <w:r w:rsidR="00A87F43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A87F43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dd</w:t>
                  </w:r>
                  <w:proofErr w:type="spellEnd"/>
                  <w:r w:rsidR="00A87F43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/mm/</w:t>
                  </w:r>
                  <w:proofErr w:type="spellStart"/>
                  <w:r w:rsidR="00A87F43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yyyy</w:t>
                  </w:r>
                  <w:proofErr w:type="spellEnd"/>
                  <w:r w:rsidR="00A87F43"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7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C8339B" w:rsidRDefault="001974D2" w:rsidP="0007755B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  <w:tr w:rsidR="001974D2" w:rsidRPr="00C8339B" w:rsidTr="0007755B">
              <w:trPr>
                <w:trHeight w:val="494"/>
              </w:trPr>
              <w:tc>
                <w:tcPr>
                  <w:tcW w:w="3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C8339B" w:rsidRDefault="001974D2" w:rsidP="00491C73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C8339B">
                    <w:rPr>
                      <w:rFonts w:ascii="Helvetica" w:hAnsi="Helvetica" w:cs="Helvetica"/>
                      <w:sz w:val="20"/>
                      <w:szCs w:val="20"/>
                    </w:rPr>
                    <w:t>Signature</w:t>
                  </w:r>
                </w:p>
              </w:tc>
              <w:tc>
                <w:tcPr>
                  <w:tcW w:w="7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74D2" w:rsidRPr="00C8339B" w:rsidRDefault="001974D2" w:rsidP="0007755B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1974D2" w:rsidRPr="00C8339B" w:rsidRDefault="001974D2" w:rsidP="0007755B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</w:tc>
            </w:tr>
          </w:tbl>
          <w:p w:rsidR="00510963" w:rsidRPr="00C8339B" w:rsidRDefault="00510963" w:rsidP="00E14BFF">
            <w:pPr>
              <w:jc w:val="both"/>
              <w:rPr>
                <w:rFonts w:ascii="Helvetica" w:hAnsi="Helvetica" w:cs="Helvetica"/>
                <w:sz w:val="20"/>
                <w:szCs w:val="20"/>
              </w:rPr>
            </w:pPr>
          </w:p>
        </w:tc>
      </w:tr>
    </w:tbl>
    <w:p w:rsidR="00822982" w:rsidRPr="00C8339B" w:rsidRDefault="00822982" w:rsidP="001F65AE">
      <w:pPr>
        <w:rPr>
          <w:rFonts w:ascii="Helvetica" w:hAnsi="Helvetica" w:cs="Helvetica"/>
          <w:b/>
          <w:sz w:val="20"/>
          <w:szCs w:val="20"/>
          <w:lang w:val="tr-TR"/>
        </w:rPr>
      </w:pPr>
    </w:p>
    <w:p w:rsidR="00571A4E" w:rsidRPr="00C8339B" w:rsidRDefault="00571A4E" w:rsidP="00571A4E">
      <w:pPr>
        <w:rPr>
          <w:rFonts w:ascii="Helvetica" w:hAnsi="Helvetica" w:cs="Helvetica"/>
          <w:b/>
          <w:sz w:val="20"/>
          <w:szCs w:val="20"/>
          <w:lang w:val="tr-TR"/>
        </w:rPr>
      </w:pPr>
      <w:r w:rsidRPr="00C8339B">
        <w:rPr>
          <w:rFonts w:ascii="Helvetica" w:hAnsi="Helvetica" w:cs="Helvetica"/>
          <w:b/>
          <w:sz w:val="20"/>
          <w:szCs w:val="20"/>
          <w:lang w:val="tr-TR"/>
        </w:rPr>
        <w:tab/>
      </w:r>
    </w:p>
    <w:tbl>
      <w:tblPr>
        <w:tblW w:w="10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0"/>
        <w:gridCol w:w="2301"/>
        <w:gridCol w:w="1359"/>
        <w:gridCol w:w="4089"/>
      </w:tblGrid>
      <w:tr w:rsidR="00571A4E" w:rsidRPr="00C8339B" w:rsidTr="0007755B">
        <w:trPr>
          <w:cantSplit/>
          <w:trHeight w:val="664"/>
          <w:jc w:val="center"/>
        </w:trPr>
        <w:tc>
          <w:tcPr>
            <w:tcW w:w="10679" w:type="dxa"/>
            <w:gridSpan w:val="4"/>
            <w:vAlign w:val="center"/>
          </w:tcPr>
          <w:p w:rsidR="00EA7A7C" w:rsidRPr="00C8339B" w:rsidRDefault="00571A4E" w:rsidP="00EA7A7C">
            <w:pPr>
              <w:pStyle w:val="SectionTitle"/>
              <w:rPr>
                <w:rFonts w:ascii="Helvetica" w:hAnsi="Helvetica" w:cs="Helvetica"/>
                <w:b w:val="0"/>
              </w:rPr>
            </w:pPr>
            <w:r w:rsidRPr="00C8339B">
              <w:rPr>
                <w:rFonts w:ascii="Helvetica" w:hAnsi="Helvetica" w:cs="Helvetica"/>
                <w:lang w:val="tr-TR"/>
              </w:rPr>
              <w:t>HOME UNIVERSITY’S APPROVAL</w:t>
            </w:r>
            <w:r w:rsidR="00914A0B" w:rsidRPr="00C8339B">
              <w:rPr>
                <w:rFonts w:ascii="Helvetica" w:hAnsi="Helvetica" w:cs="Helvetica"/>
                <w:lang w:val="tr-TR"/>
              </w:rPr>
              <w:t xml:space="preserve"> </w:t>
            </w:r>
            <w:r w:rsidR="00914A0B" w:rsidRPr="00C8339B">
              <w:rPr>
                <w:rFonts w:ascii="Helvetica" w:hAnsi="Helvetica" w:cs="Helvetica"/>
                <w:b w:val="0"/>
              </w:rPr>
              <w:t xml:space="preserve">(To be completed by the contact person at </w:t>
            </w:r>
            <w:r w:rsidR="004F12DF" w:rsidRPr="00C8339B">
              <w:rPr>
                <w:rFonts w:ascii="Helvetica" w:hAnsi="Helvetica" w:cs="Helvetica"/>
                <w:b w:val="0"/>
              </w:rPr>
              <w:t xml:space="preserve">the </w:t>
            </w:r>
            <w:r w:rsidR="00914A0B" w:rsidRPr="00C8339B">
              <w:rPr>
                <w:rFonts w:ascii="Helvetica" w:hAnsi="Helvetica" w:cs="Helvetica"/>
                <w:b w:val="0"/>
              </w:rPr>
              <w:t>home university)</w:t>
            </w:r>
          </w:p>
          <w:p w:rsidR="002945D4" w:rsidRPr="00491C73" w:rsidRDefault="00EA7A7C" w:rsidP="00491C73">
            <w:pPr>
              <w:spacing w:before="240" w:after="240"/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The </w:t>
            </w:r>
            <w:r w:rsidR="004E13B9" w:rsidRPr="00C8339B">
              <w:rPr>
                <w:rFonts w:ascii="Helvetica" w:hAnsi="Helvetica" w:cs="Helvetica"/>
                <w:sz w:val="20"/>
                <w:szCs w:val="20"/>
                <w:lang w:val="en-GB"/>
              </w:rPr>
              <w:t>above-mentioned</w:t>
            </w:r>
            <w:r w:rsidRPr="00C8339B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student </w:t>
            </w:r>
            <w:proofErr w:type="gramStart"/>
            <w:r w:rsidRPr="00C8339B">
              <w:rPr>
                <w:rFonts w:ascii="Helvetica" w:hAnsi="Helvetica" w:cs="Helvetica"/>
                <w:sz w:val="20"/>
                <w:szCs w:val="20"/>
                <w:lang w:val="en-GB"/>
              </w:rPr>
              <w:t>has been selected</w:t>
            </w:r>
            <w:proofErr w:type="gramEnd"/>
            <w:r w:rsidRPr="00C8339B">
              <w:rPr>
                <w:rFonts w:ascii="Helvetica" w:hAnsi="Helvetica" w:cs="Helvetica"/>
                <w:sz w:val="20"/>
                <w:szCs w:val="20"/>
                <w:lang w:val="en-GB"/>
              </w:rPr>
              <w:t xml:space="preserve"> by our university under the Erasmus+ Programme Student Mobility for Studies to study at TED University for the specified academic year and semester.  </w:t>
            </w:r>
          </w:p>
        </w:tc>
      </w:tr>
      <w:tr w:rsidR="00571A4E" w:rsidRPr="00C8339B" w:rsidTr="0007755B">
        <w:trPr>
          <w:cantSplit/>
          <w:trHeight w:val="664"/>
          <w:jc w:val="center"/>
        </w:trPr>
        <w:tc>
          <w:tcPr>
            <w:tcW w:w="5231" w:type="dxa"/>
            <w:gridSpan w:val="2"/>
            <w:shd w:val="clear" w:color="auto" w:fill="auto"/>
            <w:vAlign w:val="center"/>
          </w:tcPr>
          <w:p w:rsidR="00571A4E" w:rsidRPr="00C8339B" w:rsidRDefault="00571A4E" w:rsidP="00491C73">
            <w:pPr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Name and Position</w:t>
            </w:r>
          </w:p>
        </w:tc>
        <w:tc>
          <w:tcPr>
            <w:tcW w:w="5448" w:type="dxa"/>
            <w:gridSpan w:val="2"/>
            <w:shd w:val="clear" w:color="auto" w:fill="auto"/>
            <w:vAlign w:val="center"/>
          </w:tcPr>
          <w:p w:rsidR="00571A4E" w:rsidRPr="00C8339B" w:rsidRDefault="00571A4E" w:rsidP="00B849D8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571A4E" w:rsidRPr="00C8339B" w:rsidTr="0007755B">
        <w:trPr>
          <w:cantSplit/>
          <w:trHeight w:val="664"/>
          <w:jc w:val="center"/>
        </w:trPr>
        <w:tc>
          <w:tcPr>
            <w:tcW w:w="5231" w:type="dxa"/>
            <w:gridSpan w:val="2"/>
            <w:shd w:val="clear" w:color="auto" w:fill="auto"/>
            <w:vAlign w:val="center"/>
          </w:tcPr>
          <w:p w:rsidR="00571A4E" w:rsidRPr="00C8339B" w:rsidRDefault="00571A4E" w:rsidP="00491C73">
            <w:pPr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E-mail</w:t>
            </w:r>
          </w:p>
        </w:tc>
        <w:tc>
          <w:tcPr>
            <w:tcW w:w="5448" w:type="dxa"/>
            <w:gridSpan w:val="2"/>
            <w:shd w:val="clear" w:color="auto" w:fill="auto"/>
            <w:vAlign w:val="center"/>
          </w:tcPr>
          <w:p w:rsidR="00571A4E" w:rsidRPr="00C8339B" w:rsidRDefault="00571A4E" w:rsidP="00B849D8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571A4E" w:rsidRPr="00C8339B" w:rsidTr="0007755B">
        <w:trPr>
          <w:cantSplit/>
          <w:trHeight w:val="664"/>
          <w:jc w:val="center"/>
        </w:trPr>
        <w:tc>
          <w:tcPr>
            <w:tcW w:w="5231" w:type="dxa"/>
            <w:gridSpan w:val="2"/>
            <w:shd w:val="clear" w:color="auto" w:fill="auto"/>
            <w:vAlign w:val="center"/>
          </w:tcPr>
          <w:p w:rsidR="00571A4E" w:rsidRPr="00C8339B" w:rsidRDefault="00571A4E" w:rsidP="00491C73">
            <w:pPr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Telephone (Please include country and area codes)</w:t>
            </w:r>
          </w:p>
        </w:tc>
        <w:tc>
          <w:tcPr>
            <w:tcW w:w="5448" w:type="dxa"/>
            <w:gridSpan w:val="2"/>
            <w:shd w:val="clear" w:color="auto" w:fill="auto"/>
            <w:vAlign w:val="center"/>
          </w:tcPr>
          <w:p w:rsidR="00571A4E" w:rsidRPr="00C8339B" w:rsidRDefault="00571A4E" w:rsidP="00B849D8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914A0B" w:rsidRPr="00C8339B" w:rsidTr="0007755B">
        <w:trPr>
          <w:cantSplit/>
          <w:trHeight w:val="664"/>
          <w:jc w:val="center"/>
        </w:trPr>
        <w:tc>
          <w:tcPr>
            <w:tcW w:w="5231" w:type="dxa"/>
            <w:gridSpan w:val="2"/>
            <w:shd w:val="clear" w:color="auto" w:fill="auto"/>
            <w:vAlign w:val="center"/>
          </w:tcPr>
          <w:p w:rsidR="00914A0B" w:rsidRPr="00C8339B" w:rsidRDefault="00914A0B" w:rsidP="00491C73">
            <w:pPr>
              <w:rPr>
                <w:rFonts w:ascii="Helvetica" w:hAnsi="Helvetica" w:cs="Helvetica"/>
                <w:sz w:val="20"/>
                <w:szCs w:val="20"/>
              </w:rPr>
            </w:pPr>
            <w:r w:rsidRPr="00C8339B">
              <w:rPr>
                <w:rFonts w:ascii="Helvetica" w:hAnsi="Helvetica" w:cs="Helvetica"/>
                <w:sz w:val="20"/>
                <w:szCs w:val="20"/>
              </w:rPr>
              <w:t>Postal Address</w:t>
            </w:r>
          </w:p>
        </w:tc>
        <w:tc>
          <w:tcPr>
            <w:tcW w:w="5448" w:type="dxa"/>
            <w:gridSpan w:val="2"/>
            <w:shd w:val="clear" w:color="auto" w:fill="auto"/>
            <w:vAlign w:val="center"/>
          </w:tcPr>
          <w:p w:rsidR="00914A0B" w:rsidRPr="00C8339B" w:rsidRDefault="00914A0B" w:rsidP="00B849D8">
            <w:pPr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EA7A7C" w:rsidRPr="00C8339B" w:rsidTr="0007755B">
        <w:trPr>
          <w:trHeight w:val="1673"/>
          <w:jc w:val="center"/>
        </w:trPr>
        <w:tc>
          <w:tcPr>
            <w:tcW w:w="2930" w:type="dxa"/>
          </w:tcPr>
          <w:p w:rsidR="0041243E" w:rsidRPr="00C8339B" w:rsidRDefault="0041243E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Date (</w:t>
            </w:r>
            <w:proofErr w:type="spellStart"/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dd</w:t>
            </w:r>
            <w:proofErr w:type="spellEnd"/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/mm/</w:t>
            </w:r>
            <w:proofErr w:type="spellStart"/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yyyy</w:t>
            </w:r>
            <w:proofErr w:type="spellEnd"/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)</w:t>
            </w: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</w:tc>
        <w:tc>
          <w:tcPr>
            <w:tcW w:w="3660" w:type="dxa"/>
            <w:gridSpan w:val="2"/>
          </w:tcPr>
          <w:p w:rsidR="0041243E" w:rsidRPr="00C8339B" w:rsidRDefault="0041243E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Place</w:t>
            </w: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</w:tc>
        <w:tc>
          <w:tcPr>
            <w:tcW w:w="4089" w:type="dxa"/>
          </w:tcPr>
          <w:p w:rsidR="0041243E" w:rsidRPr="00C8339B" w:rsidRDefault="0041243E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</w:pPr>
            <w:r w:rsidRPr="00C8339B">
              <w:rPr>
                <w:rFonts w:ascii="Helvetica" w:hAnsi="Helvetica" w:cs="Helvetica"/>
                <w:b/>
                <w:spacing w:val="-3"/>
                <w:sz w:val="20"/>
                <w:szCs w:val="20"/>
                <w:lang w:val="en-GB"/>
              </w:rPr>
              <w:t>Signature &amp; Stamp</w:t>
            </w: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  <w:p w:rsidR="00EA7A7C" w:rsidRPr="00C8339B" w:rsidRDefault="00EA7A7C" w:rsidP="00491C73">
            <w:pPr>
              <w:tabs>
                <w:tab w:val="left" w:pos="0"/>
              </w:tabs>
              <w:suppressAutoHyphens/>
              <w:jc w:val="center"/>
              <w:rPr>
                <w:rFonts w:ascii="Helvetica" w:hAnsi="Helvetica" w:cs="Helvetica"/>
                <w:spacing w:val="-3"/>
                <w:sz w:val="20"/>
                <w:szCs w:val="20"/>
                <w:lang w:val="en-GB"/>
              </w:rPr>
            </w:pPr>
          </w:p>
        </w:tc>
      </w:tr>
    </w:tbl>
    <w:p w:rsidR="007D5C25" w:rsidRPr="00C8339B" w:rsidRDefault="007D5C25" w:rsidP="008517C1">
      <w:pPr>
        <w:rPr>
          <w:rFonts w:ascii="Helvetica" w:hAnsi="Helvetica" w:cs="Helvetica"/>
          <w:sz w:val="20"/>
          <w:szCs w:val="20"/>
        </w:rPr>
      </w:pPr>
    </w:p>
    <w:sectPr w:rsidR="007D5C25" w:rsidRPr="00C8339B" w:rsidSect="009E0CF7">
      <w:headerReference w:type="default" r:id="rId14"/>
      <w:footerReference w:type="even" r:id="rId15"/>
      <w:footerReference w:type="default" r:id="rId16"/>
      <w:pgSz w:w="11907" w:h="16839"/>
      <w:pgMar w:top="567" w:right="720" w:bottom="244" w:left="720" w:header="454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489" w:rsidRDefault="00F27489">
      <w:r>
        <w:separator/>
      </w:r>
    </w:p>
  </w:endnote>
  <w:endnote w:type="continuationSeparator" w:id="0">
    <w:p w:rsidR="00F27489" w:rsidRDefault="00F27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nivers Condensed">
    <w:panose1 w:val="020B0606020202060204"/>
    <w:charset w:val="EE"/>
    <w:family w:val="swiss"/>
    <w:pitch w:val="variable"/>
    <w:sig w:usb0="00000005" w:usb1="00000000" w:usb2="00000000" w:usb3="00000000" w:csb0="00000002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A9" w:rsidRDefault="00B71EA9" w:rsidP="007D2E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1EA9" w:rsidRDefault="00B71EA9" w:rsidP="00B71E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729" w:rsidRPr="0007305A" w:rsidRDefault="004A2729" w:rsidP="004A2729">
    <w:pPr>
      <w:pStyle w:val="Footer"/>
      <w:jc w:val="center"/>
      <w:rPr>
        <w:rFonts w:ascii="Helvetica" w:hAnsi="Helvetica"/>
      </w:rPr>
    </w:pPr>
    <w:r w:rsidRPr="0007305A">
      <w:rPr>
        <w:rFonts w:ascii="Helvetica" w:hAnsi="Helvetica"/>
      </w:rPr>
      <w:t>TEDU International Programs Office</w:t>
    </w:r>
  </w:p>
  <w:p w:rsidR="004A2729" w:rsidRPr="0007305A" w:rsidRDefault="004A2729" w:rsidP="004A2729">
    <w:pPr>
      <w:pStyle w:val="Footer"/>
      <w:jc w:val="center"/>
      <w:rPr>
        <w:rFonts w:ascii="Helvetica" w:hAnsi="Helvetica"/>
      </w:rPr>
    </w:pPr>
    <w:proofErr w:type="spellStart"/>
    <w:r w:rsidRPr="0007305A">
      <w:rPr>
        <w:rFonts w:ascii="Helvetica" w:hAnsi="Helvetica"/>
      </w:rPr>
      <w:t>Ziya</w:t>
    </w:r>
    <w:proofErr w:type="spellEnd"/>
    <w:r w:rsidRPr="0007305A">
      <w:rPr>
        <w:rFonts w:ascii="Helvetica" w:hAnsi="Helvetica"/>
      </w:rPr>
      <w:t xml:space="preserve"> Gökalp </w:t>
    </w:r>
    <w:proofErr w:type="spellStart"/>
    <w:r w:rsidRPr="0007305A">
      <w:rPr>
        <w:rFonts w:ascii="Helvetica" w:hAnsi="Helvetica"/>
      </w:rPr>
      <w:t>Caddesi</w:t>
    </w:r>
    <w:proofErr w:type="spellEnd"/>
    <w:r w:rsidRPr="0007305A">
      <w:rPr>
        <w:rFonts w:ascii="Helvetica" w:hAnsi="Helvetica"/>
      </w:rPr>
      <w:t xml:space="preserve"> No: 48, </w:t>
    </w:r>
    <w:proofErr w:type="spellStart"/>
    <w:r w:rsidRPr="0007305A">
      <w:rPr>
        <w:rFonts w:ascii="Helvetica" w:hAnsi="Helvetica"/>
      </w:rPr>
      <w:t>Kolej</w:t>
    </w:r>
    <w:proofErr w:type="spellEnd"/>
    <w:r w:rsidRPr="0007305A">
      <w:rPr>
        <w:rFonts w:ascii="Helvetica" w:hAnsi="Helvetica"/>
      </w:rPr>
      <w:t>- Ankara/Turkey</w:t>
    </w:r>
  </w:p>
  <w:p w:rsidR="004A2729" w:rsidRPr="0007305A" w:rsidRDefault="00DA4EC5" w:rsidP="004A2729">
    <w:pPr>
      <w:pStyle w:val="Footer"/>
      <w:jc w:val="center"/>
      <w:rPr>
        <w:rFonts w:ascii="Helvetica" w:hAnsi="Helvetica"/>
      </w:rPr>
    </w:pPr>
    <w:hyperlink r:id="rId1" w:history="1">
      <w:r w:rsidR="004A2729" w:rsidRPr="0007305A">
        <w:rPr>
          <w:rStyle w:val="Hyperlink"/>
          <w:rFonts w:ascii="Helvetica" w:hAnsi="Helvetica"/>
        </w:rPr>
        <w:t>erasmus@tedu.edu.tr</w:t>
      </w:r>
    </w:hyperlink>
    <w:r w:rsidR="004A2729" w:rsidRPr="0007305A">
      <w:rPr>
        <w:rFonts w:ascii="Helvetica" w:hAnsi="Helvetica"/>
      </w:rPr>
      <w:t xml:space="preserve"> </w:t>
    </w:r>
  </w:p>
  <w:p w:rsidR="00B71EA9" w:rsidRPr="00CC0000" w:rsidRDefault="00B71EA9" w:rsidP="00CC0000">
    <w:pPr>
      <w:pStyle w:val="Footer"/>
      <w:tabs>
        <w:tab w:val="left" w:pos="1665"/>
        <w:tab w:val="right" w:pos="9638"/>
      </w:tabs>
      <w:rPr>
        <w:rFonts w:ascii="Univers Condensed" w:hAnsi="Univers Condensed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489" w:rsidRDefault="00F27489">
      <w:r>
        <w:separator/>
      </w:r>
    </w:p>
  </w:footnote>
  <w:footnote w:type="continuationSeparator" w:id="0">
    <w:p w:rsidR="00F27489" w:rsidRDefault="00F27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DE9" w:rsidRDefault="00D45302">
    <w:pPr>
      <w:pStyle w:val="Header"/>
    </w:pPr>
    <w:r>
      <w:rPr>
        <w:noProof/>
        <w:lang w:val="tr-TR" w:eastAsia="tr-TR"/>
      </w:rPr>
      <w:drawing>
        <wp:inline distT="0" distB="0" distL="0" distR="0">
          <wp:extent cx="6642100" cy="1285240"/>
          <wp:effectExtent l="0" t="0" r="0" b="0"/>
          <wp:docPr id="305" name="Picture 305" descr="C:\Users\berkay.altunbas\Desktop\Duyurular, Etkinlikler ve İçerikler\Content\Logo\ERASMUS+ STUDENT MOBILITY FOR STUDIES INCOMING STUDENTS APPLICATION FO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5" descr="C:\Users\berkay.altunbas\Desktop\Duyurular, Etkinlikler ve İçerikler\Content\Logo\ERASMUS+ STUDENT MOBILITY FOR STUDIES INCOMING STUDENTS APPLICATION FOR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128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0CF7" w:rsidRDefault="009E0CF7">
    <w:pPr>
      <w:pStyle w:val="Header"/>
    </w:pPr>
  </w:p>
  <w:p w:rsidR="000E3DE9" w:rsidRDefault="000E3D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03DD3"/>
    <w:multiLevelType w:val="hybridMultilevel"/>
    <w:tmpl w:val="ED48AC78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E394F"/>
    <w:multiLevelType w:val="hybridMultilevel"/>
    <w:tmpl w:val="02303A7A"/>
    <w:lvl w:ilvl="0" w:tplc="D870E92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ahoma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8385F"/>
    <w:multiLevelType w:val="hybridMultilevel"/>
    <w:tmpl w:val="15C483B4"/>
    <w:lvl w:ilvl="0" w:tplc="2AB6096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D44226"/>
    <w:multiLevelType w:val="hybridMultilevel"/>
    <w:tmpl w:val="D3DEA25E"/>
    <w:lvl w:ilvl="0" w:tplc="16EEEB5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 w15:restartNumberingAfterBreak="0">
    <w:nsid w:val="254B70BA"/>
    <w:multiLevelType w:val="hybridMultilevel"/>
    <w:tmpl w:val="AF20D9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15937"/>
    <w:multiLevelType w:val="hybridMultilevel"/>
    <w:tmpl w:val="F6C43D7E"/>
    <w:lvl w:ilvl="0" w:tplc="4DB22796">
      <w:start w:val="3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6" w15:restartNumberingAfterBreak="0">
    <w:nsid w:val="47B772C1"/>
    <w:multiLevelType w:val="hybridMultilevel"/>
    <w:tmpl w:val="35BCF032"/>
    <w:lvl w:ilvl="0" w:tplc="041F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644421"/>
    <w:multiLevelType w:val="hybridMultilevel"/>
    <w:tmpl w:val="DFF43A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57136"/>
    <w:multiLevelType w:val="hybridMultilevel"/>
    <w:tmpl w:val="DE64261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E4EED"/>
    <w:multiLevelType w:val="hybridMultilevel"/>
    <w:tmpl w:val="1C4A83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xNjMys7A0NTMxMjVQ0lEKTi0uzszPAykwtKwFADEr0jstAAAA"/>
  </w:docVars>
  <w:rsids>
    <w:rsidRoot w:val="00AD34FF"/>
    <w:rsid w:val="0000557E"/>
    <w:rsid w:val="0003333B"/>
    <w:rsid w:val="0007305A"/>
    <w:rsid w:val="0007418E"/>
    <w:rsid w:val="00076890"/>
    <w:rsid w:val="0007755B"/>
    <w:rsid w:val="0008390A"/>
    <w:rsid w:val="000B61E2"/>
    <w:rsid w:val="000C2CFD"/>
    <w:rsid w:val="000C6A86"/>
    <w:rsid w:val="000E3DE9"/>
    <w:rsid w:val="000E6D85"/>
    <w:rsid w:val="000E778F"/>
    <w:rsid w:val="000F4811"/>
    <w:rsid w:val="000F4E72"/>
    <w:rsid w:val="000F5ED2"/>
    <w:rsid w:val="001006CD"/>
    <w:rsid w:val="001029AD"/>
    <w:rsid w:val="00116801"/>
    <w:rsid w:val="00120C15"/>
    <w:rsid w:val="00127CEE"/>
    <w:rsid w:val="00130E00"/>
    <w:rsid w:val="0013490D"/>
    <w:rsid w:val="00145120"/>
    <w:rsid w:val="0015471C"/>
    <w:rsid w:val="00154FAE"/>
    <w:rsid w:val="00162650"/>
    <w:rsid w:val="001733A2"/>
    <w:rsid w:val="00196C18"/>
    <w:rsid w:val="001974D2"/>
    <w:rsid w:val="001A55D0"/>
    <w:rsid w:val="001C1578"/>
    <w:rsid w:val="001F256E"/>
    <w:rsid w:val="001F65AE"/>
    <w:rsid w:val="00201D6C"/>
    <w:rsid w:val="002218AC"/>
    <w:rsid w:val="00257FDD"/>
    <w:rsid w:val="002652EB"/>
    <w:rsid w:val="002743C9"/>
    <w:rsid w:val="002754A0"/>
    <w:rsid w:val="002945D4"/>
    <w:rsid w:val="002B4B3D"/>
    <w:rsid w:val="002C7D4F"/>
    <w:rsid w:val="002D0F65"/>
    <w:rsid w:val="002E5159"/>
    <w:rsid w:val="002F31EB"/>
    <w:rsid w:val="0031289D"/>
    <w:rsid w:val="00317598"/>
    <w:rsid w:val="0032451D"/>
    <w:rsid w:val="00334E62"/>
    <w:rsid w:val="00342E89"/>
    <w:rsid w:val="00343EF7"/>
    <w:rsid w:val="00345834"/>
    <w:rsid w:val="0034734C"/>
    <w:rsid w:val="00387089"/>
    <w:rsid w:val="00387D3C"/>
    <w:rsid w:val="00393623"/>
    <w:rsid w:val="003961ED"/>
    <w:rsid w:val="003A25A8"/>
    <w:rsid w:val="003B131F"/>
    <w:rsid w:val="003B4523"/>
    <w:rsid w:val="003B48AA"/>
    <w:rsid w:val="003B7775"/>
    <w:rsid w:val="003C6214"/>
    <w:rsid w:val="003C645D"/>
    <w:rsid w:val="003E1B64"/>
    <w:rsid w:val="003F0435"/>
    <w:rsid w:val="003F091C"/>
    <w:rsid w:val="00400A3B"/>
    <w:rsid w:val="00405FCF"/>
    <w:rsid w:val="0041243E"/>
    <w:rsid w:val="00437E19"/>
    <w:rsid w:val="00442296"/>
    <w:rsid w:val="00445274"/>
    <w:rsid w:val="004641FE"/>
    <w:rsid w:val="00464983"/>
    <w:rsid w:val="004656E1"/>
    <w:rsid w:val="0046571A"/>
    <w:rsid w:val="004768C3"/>
    <w:rsid w:val="00481C8B"/>
    <w:rsid w:val="00485F88"/>
    <w:rsid w:val="00491C73"/>
    <w:rsid w:val="004A2729"/>
    <w:rsid w:val="004E13B9"/>
    <w:rsid w:val="004F12DF"/>
    <w:rsid w:val="00510963"/>
    <w:rsid w:val="00517B0C"/>
    <w:rsid w:val="00543DC6"/>
    <w:rsid w:val="00571A4E"/>
    <w:rsid w:val="0058196E"/>
    <w:rsid w:val="00597D1E"/>
    <w:rsid w:val="005A3A6A"/>
    <w:rsid w:val="005A54ED"/>
    <w:rsid w:val="005B4D1D"/>
    <w:rsid w:val="005B71BD"/>
    <w:rsid w:val="005C32F5"/>
    <w:rsid w:val="005C6A7F"/>
    <w:rsid w:val="005F6F2E"/>
    <w:rsid w:val="006046E9"/>
    <w:rsid w:val="00606529"/>
    <w:rsid w:val="00611E98"/>
    <w:rsid w:val="00617FA8"/>
    <w:rsid w:val="00627514"/>
    <w:rsid w:val="00665E64"/>
    <w:rsid w:val="00666E39"/>
    <w:rsid w:val="0067130F"/>
    <w:rsid w:val="006A2077"/>
    <w:rsid w:val="006A3529"/>
    <w:rsid w:val="006A608F"/>
    <w:rsid w:val="006B39F5"/>
    <w:rsid w:val="006E37CB"/>
    <w:rsid w:val="006E66AB"/>
    <w:rsid w:val="006F5559"/>
    <w:rsid w:val="00704B11"/>
    <w:rsid w:val="007064E7"/>
    <w:rsid w:val="0071111B"/>
    <w:rsid w:val="00732E61"/>
    <w:rsid w:val="00753506"/>
    <w:rsid w:val="0075545B"/>
    <w:rsid w:val="00763E0D"/>
    <w:rsid w:val="00770327"/>
    <w:rsid w:val="0077461D"/>
    <w:rsid w:val="00774778"/>
    <w:rsid w:val="00776E3C"/>
    <w:rsid w:val="0079200A"/>
    <w:rsid w:val="00795EA1"/>
    <w:rsid w:val="00797A13"/>
    <w:rsid w:val="007B0BCA"/>
    <w:rsid w:val="007C373C"/>
    <w:rsid w:val="007C3D18"/>
    <w:rsid w:val="007D2E8D"/>
    <w:rsid w:val="007D5C25"/>
    <w:rsid w:val="007E16CC"/>
    <w:rsid w:val="00822982"/>
    <w:rsid w:val="008230DD"/>
    <w:rsid w:val="0083229A"/>
    <w:rsid w:val="008517C1"/>
    <w:rsid w:val="00852A08"/>
    <w:rsid w:val="0087241C"/>
    <w:rsid w:val="008726FF"/>
    <w:rsid w:val="00883EF8"/>
    <w:rsid w:val="008B3F14"/>
    <w:rsid w:val="008B46FF"/>
    <w:rsid w:val="008C20EB"/>
    <w:rsid w:val="008C4EB9"/>
    <w:rsid w:val="008C5A03"/>
    <w:rsid w:val="008C5B10"/>
    <w:rsid w:val="008E51C0"/>
    <w:rsid w:val="008F3957"/>
    <w:rsid w:val="00914A0B"/>
    <w:rsid w:val="00914BD9"/>
    <w:rsid w:val="009152BF"/>
    <w:rsid w:val="00940D84"/>
    <w:rsid w:val="00941234"/>
    <w:rsid w:val="00956E6A"/>
    <w:rsid w:val="0096020D"/>
    <w:rsid w:val="009614DC"/>
    <w:rsid w:val="00974B8E"/>
    <w:rsid w:val="00977A52"/>
    <w:rsid w:val="009806D3"/>
    <w:rsid w:val="00995AFB"/>
    <w:rsid w:val="009B0125"/>
    <w:rsid w:val="009B5300"/>
    <w:rsid w:val="009C139B"/>
    <w:rsid w:val="009E0CF7"/>
    <w:rsid w:val="009F72B9"/>
    <w:rsid w:val="00A01237"/>
    <w:rsid w:val="00A07188"/>
    <w:rsid w:val="00A3118B"/>
    <w:rsid w:val="00A51C8D"/>
    <w:rsid w:val="00A538EA"/>
    <w:rsid w:val="00A7283B"/>
    <w:rsid w:val="00A84903"/>
    <w:rsid w:val="00A87F43"/>
    <w:rsid w:val="00AA015A"/>
    <w:rsid w:val="00AC72BF"/>
    <w:rsid w:val="00AD34FF"/>
    <w:rsid w:val="00AD70A6"/>
    <w:rsid w:val="00AF6501"/>
    <w:rsid w:val="00B06F37"/>
    <w:rsid w:val="00B16B56"/>
    <w:rsid w:val="00B21B72"/>
    <w:rsid w:val="00B31428"/>
    <w:rsid w:val="00B330D3"/>
    <w:rsid w:val="00B44586"/>
    <w:rsid w:val="00B5355B"/>
    <w:rsid w:val="00B55E35"/>
    <w:rsid w:val="00B67137"/>
    <w:rsid w:val="00B71C06"/>
    <w:rsid w:val="00B71EA9"/>
    <w:rsid w:val="00B75583"/>
    <w:rsid w:val="00B849D8"/>
    <w:rsid w:val="00B8730A"/>
    <w:rsid w:val="00BA0C49"/>
    <w:rsid w:val="00BB0421"/>
    <w:rsid w:val="00BB1023"/>
    <w:rsid w:val="00BD669C"/>
    <w:rsid w:val="00BF4890"/>
    <w:rsid w:val="00BF4947"/>
    <w:rsid w:val="00C11626"/>
    <w:rsid w:val="00C11B5D"/>
    <w:rsid w:val="00C25BEA"/>
    <w:rsid w:val="00C43E54"/>
    <w:rsid w:val="00C534C8"/>
    <w:rsid w:val="00C57A61"/>
    <w:rsid w:val="00C8339B"/>
    <w:rsid w:val="00CB168A"/>
    <w:rsid w:val="00CC0000"/>
    <w:rsid w:val="00CD761E"/>
    <w:rsid w:val="00CE2489"/>
    <w:rsid w:val="00CE62EC"/>
    <w:rsid w:val="00CE65D8"/>
    <w:rsid w:val="00CE69CD"/>
    <w:rsid w:val="00CE6FBE"/>
    <w:rsid w:val="00CF12F8"/>
    <w:rsid w:val="00CF2112"/>
    <w:rsid w:val="00CF6DE0"/>
    <w:rsid w:val="00D02EC0"/>
    <w:rsid w:val="00D377B7"/>
    <w:rsid w:val="00D41E8F"/>
    <w:rsid w:val="00D45302"/>
    <w:rsid w:val="00D46E04"/>
    <w:rsid w:val="00D73EB4"/>
    <w:rsid w:val="00D758A6"/>
    <w:rsid w:val="00D761FD"/>
    <w:rsid w:val="00D837C3"/>
    <w:rsid w:val="00DB3FCC"/>
    <w:rsid w:val="00DB7006"/>
    <w:rsid w:val="00DC001C"/>
    <w:rsid w:val="00DD7702"/>
    <w:rsid w:val="00DF64FD"/>
    <w:rsid w:val="00E03AB2"/>
    <w:rsid w:val="00E03DA5"/>
    <w:rsid w:val="00E14BFF"/>
    <w:rsid w:val="00E1560C"/>
    <w:rsid w:val="00E31E41"/>
    <w:rsid w:val="00E32200"/>
    <w:rsid w:val="00E349E5"/>
    <w:rsid w:val="00E41817"/>
    <w:rsid w:val="00E43A3F"/>
    <w:rsid w:val="00E51A9B"/>
    <w:rsid w:val="00E54D43"/>
    <w:rsid w:val="00E56FB2"/>
    <w:rsid w:val="00E87AD5"/>
    <w:rsid w:val="00E923F4"/>
    <w:rsid w:val="00E95C95"/>
    <w:rsid w:val="00E973DD"/>
    <w:rsid w:val="00EA1A20"/>
    <w:rsid w:val="00EA623B"/>
    <w:rsid w:val="00EA7A7C"/>
    <w:rsid w:val="00EB78B3"/>
    <w:rsid w:val="00ED3501"/>
    <w:rsid w:val="00ED6944"/>
    <w:rsid w:val="00EF04C2"/>
    <w:rsid w:val="00F272C4"/>
    <w:rsid w:val="00F27489"/>
    <w:rsid w:val="00F62770"/>
    <w:rsid w:val="00F80793"/>
    <w:rsid w:val="00F83FC4"/>
    <w:rsid w:val="00FB021A"/>
    <w:rsid w:val="00FB2655"/>
    <w:rsid w:val="00FC6111"/>
    <w:rsid w:val="00FD641C"/>
    <w:rsid w:val="00FF36A2"/>
    <w:rsid w:val="00FF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D717330"/>
  <w15:chartTrackingRefBased/>
  <w15:docId w15:val="{B8F09E33-2492-4C8D-877A-1053E8DE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hAnsi="Tahoma" w:cs="Tahoma"/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qFormat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pPr>
      <w:tabs>
        <w:tab w:val="left" w:pos="7185"/>
      </w:tabs>
      <w:outlineLvl w:val="1"/>
    </w:pPr>
    <w:rPr>
      <w:b/>
      <w:caps/>
      <w:color w:val="000000"/>
      <w:sz w:val="18"/>
      <w:szCs w:val="18"/>
    </w:rPr>
  </w:style>
  <w:style w:type="paragraph" w:styleId="Heading3">
    <w:name w:val="heading 3"/>
    <w:basedOn w:val="Normal"/>
    <w:next w:val="Normal"/>
    <w:qFormat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</w:style>
  <w:style w:type="paragraph" w:customStyle="1" w:styleId="talik">
    <w:name w:val="İtalik"/>
    <w:basedOn w:val="Normal"/>
    <w:rPr>
      <w:i/>
      <w:lang w:val="tr-TR" w:eastAsia="tr-TR" w:bidi="tr-TR"/>
    </w:rPr>
  </w:style>
  <w:style w:type="paragraph" w:customStyle="1" w:styleId="Feragatname">
    <w:name w:val="Feragatname"/>
    <w:basedOn w:val="Normal"/>
    <w:pPr>
      <w:spacing w:after="80" w:line="288" w:lineRule="auto"/>
    </w:pPr>
    <w:rPr>
      <w:lang w:val="tr-TR" w:eastAsia="tr-TR" w:bidi="tr-TR"/>
    </w:rPr>
  </w:style>
  <w:style w:type="character" w:customStyle="1" w:styleId="CheckBoxChar">
    <w:name w:val="Check Box Char"/>
    <w:basedOn w:val="DefaultParagraphFont"/>
    <w:link w:val="OnayKutusu"/>
  </w:style>
  <w:style w:type="paragraph" w:customStyle="1" w:styleId="OnayKutusu">
    <w:name w:val="Onay Kutusu"/>
    <w:basedOn w:val="Normal"/>
    <w:link w:val="CheckBoxChar"/>
    <w:rPr>
      <w:color w:val="999999"/>
      <w:lang w:val="tr-TR" w:eastAsia="tr-TR" w:bidi="tr-TR"/>
    </w:rPr>
  </w:style>
  <w:style w:type="paragraph" w:customStyle="1" w:styleId="CheckBox">
    <w:name w:val="Check Box"/>
    <w:basedOn w:val="Normal"/>
    <w:link w:val="OnayKutusuChar"/>
  </w:style>
  <w:style w:type="character" w:customStyle="1" w:styleId="OnayKutusuChar">
    <w:name w:val="Onay Kutusu Char"/>
    <w:link w:val="CheckBox"/>
    <w:locked/>
    <w:rPr>
      <w:rFonts w:ascii="Tahoma" w:hAnsi="Tahoma" w:cs="Tahoma" w:hint="default"/>
      <w:color w:val="999999"/>
      <w:sz w:val="16"/>
      <w:szCs w:val="24"/>
      <w:lang w:val="tr-TR" w:eastAsia="tr-TR" w:bidi="tr-TR"/>
    </w:rPr>
  </w:style>
  <w:style w:type="table" w:customStyle="1" w:styleId="TabloNormal">
    <w:name w:val="Tablo Normal"/>
    <w:semiHidden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9614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71EA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71EA9"/>
  </w:style>
  <w:style w:type="paragraph" w:styleId="Header">
    <w:name w:val="header"/>
    <w:basedOn w:val="Normal"/>
    <w:rsid w:val="00B71EA9"/>
    <w:pPr>
      <w:tabs>
        <w:tab w:val="center" w:pos="4536"/>
        <w:tab w:val="right" w:pos="9072"/>
      </w:tabs>
    </w:pPr>
  </w:style>
  <w:style w:type="character" w:styleId="Hyperlink">
    <w:name w:val="Hyperlink"/>
    <w:rsid w:val="00B71EA9"/>
    <w:rPr>
      <w:color w:val="0000FF"/>
      <w:u w:val="single"/>
    </w:rPr>
  </w:style>
  <w:style w:type="paragraph" w:styleId="Title">
    <w:name w:val="Title"/>
    <w:basedOn w:val="Normal"/>
    <w:qFormat/>
    <w:rsid w:val="00797A13"/>
    <w:pPr>
      <w:jc w:val="center"/>
    </w:pPr>
    <w:rPr>
      <w:rFonts w:ascii="Times New Roman" w:hAnsi="Times New Roman" w:cs="Times New Roman"/>
      <w:b/>
      <w:bCs/>
      <w:sz w:val="24"/>
      <w:szCs w:val="24"/>
      <w:lang w:val="tr-TR"/>
    </w:rPr>
  </w:style>
  <w:style w:type="paragraph" w:styleId="ListParagraph">
    <w:name w:val="List Paragraph"/>
    <w:basedOn w:val="Normal"/>
    <w:uiPriority w:val="34"/>
    <w:qFormat/>
    <w:rsid w:val="00A7283B"/>
    <w:pPr>
      <w:ind w:left="720"/>
      <w:contextualSpacing/>
    </w:pPr>
    <w:rPr>
      <w:rFonts w:ascii="Times New Roman" w:hAnsi="Times New Roman" w:cs="Times New Roman"/>
      <w:sz w:val="24"/>
      <w:szCs w:val="24"/>
      <w:lang w:val="tr-TR" w:eastAsia="tr-TR"/>
    </w:rPr>
  </w:style>
  <w:style w:type="paragraph" w:customStyle="1" w:styleId="SectionTitle">
    <w:name w:val="Section Title"/>
    <w:basedOn w:val="Normal"/>
    <w:next w:val="Normal"/>
    <w:autoRedefine/>
    <w:rsid w:val="00A7283B"/>
    <w:pPr>
      <w:shd w:val="pct10" w:color="auto" w:fill="auto"/>
      <w:spacing w:line="276" w:lineRule="auto"/>
    </w:pPr>
    <w:rPr>
      <w:rFonts w:ascii="Times New Roman" w:hAnsi="Times New Roman" w:cs="Times New Roman"/>
      <w:b/>
      <w:sz w:val="20"/>
      <w:szCs w:val="20"/>
      <w:lang w:eastAsia="tr-TR"/>
    </w:rPr>
  </w:style>
  <w:style w:type="character" w:customStyle="1" w:styleId="FooterChar">
    <w:name w:val="Footer Char"/>
    <w:link w:val="Footer"/>
    <w:uiPriority w:val="99"/>
    <w:rsid w:val="0034734C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uiPriority w:val="99"/>
    <w:semiHidden/>
    <w:unhideWhenUsed/>
    <w:rsid w:val="008517C1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8517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2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en/resources/european-language-levels-cefr" TargetMode="External"/><Relationship Id="rId13" Type="http://schemas.openxmlformats.org/officeDocument/2006/relationships/hyperlink" Target="https://ipo.tedu.edu.tr/student-mobility-e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-ikamet.goc.gov.t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tedu.edu.t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edu.edu.tr/en/node/3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edu.edu.tr/en/offered-courses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tedu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LOCALS~1\Temp\TCD552.tmp\&#304;&#351;%20ba&#351;vurus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BB086-31B1-4A9F-A783-A6774E38C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İş başvurusu</Template>
  <TotalTime>23</TotalTime>
  <Pages>5</Pages>
  <Words>826</Words>
  <Characters>5772</Characters>
  <Application>Microsoft Office Word</Application>
  <DocSecurity>0</DocSecurity>
  <Lines>360</Lines>
  <Paragraphs>149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TEDU Erasmus+ IN-SMS Application Form</vt:lpstr>
      <vt:lpstr>                   ATILIM ÜNİVERSİTESİ™</vt:lpstr>
    </vt:vector>
  </TitlesOfParts>
  <Company>Microsoft Corporation</Company>
  <LinksUpToDate>false</LinksUpToDate>
  <CharactersWithSpaces>6449</CharactersWithSpaces>
  <SharedDoc>false</SharedDoc>
  <HLinks>
    <vt:vector size="42" baseType="variant">
      <vt:variant>
        <vt:i4>5505038</vt:i4>
      </vt:variant>
      <vt:variant>
        <vt:i4>19</vt:i4>
      </vt:variant>
      <vt:variant>
        <vt:i4>0</vt:i4>
      </vt:variant>
      <vt:variant>
        <vt:i4>5</vt:i4>
      </vt:variant>
      <vt:variant>
        <vt:lpwstr>https://ipo.tedu.edu.tr/en/ipo/residence-permit-0</vt:lpwstr>
      </vt:variant>
      <vt:variant>
        <vt:lpwstr/>
      </vt:variant>
      <vt:variant>
        <vt:i4>20</vt:i4>
      </vt:variant>
      <vt:variant>
        <vt:i4>16</vt:i4>
      </vt:variant>
      <vt:variant>
        <vt:i4>0</vt:i4>
      </vt:variant>
      <vt:variant>
        <vt:i4>5</vt:i4>
      </vt:variant>
      <vt:variant>
        <vt:lpwstr>https://e-ikamet.goc.gov.tr/</vt:lpwstr>
      </vt:variant>
      <vt:variant>
        <vt:lpwstr/>
      </vt:variant>
      <vt:variant>
        <vt:i4>8257546</vt:i4>
      </vt:variant>
      <vt:variant>
        <vt:i4>13</vt:i4>
      </vt:variant>
      <vt:variant>
        <vt:i4>0</vt:i4>
      </vt:variant>
      <vt:variant>
        <vt:i4>5</vt:i4>
      </vt:variant>
      <vt:variant>
        <vt:lpwstr>mailto:erasmus@tedu.edu.tr</vt:lpwstr>
      </vt:variant>
      <vt:variant>
        <vt:lpwstr/>
      </vt:variant>
      <vt:variant>
        <vt:i4>6357045</vt:i4>
      </vt:variant>
      <vt:variant>
        <vt:i4>6</vt:i4>
      </vt:variant>
      <vt:variant>
        <vt:i4>0</vt:i4>
      </vt:variant>
      <vt:variant>
        <vt:i4>5</vt:i4>
      </vt:variant>
      <vt:variant>
        <vt:lpwstr>https://www.tedu.edu.tr/en/node/39</vt:lpwstr>
      </vt:variant>
      <vt:variant>
        <vt:lpwstr/>
      </vt:variant>
      <vt:variant>
        <vt:i4>7602239</vt:i4>
      </vt:variant>
      <vt:variant>
        <vt:i4>3</vt:i4>
      </vt:variant>
      <vt:variant>
        <vt:i4>0</vt:i4>
      </vt:variant>
      <vt:variant>
        <vt:i4>5</vt:i4>
      </vt:variant>
      <vt:variant>
        <vt:lpwstr>https://www.tedu.edu.tr/en/offered-courses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http://europass.cedefop.europa.eu/en/resources/european-language-levels-cefr</vt:lpwstr>
      </vt:variant>
      <vt:variant>
        <vt:lpwstr/>
      </vt:variant>
      <vt:variant>
        <vt:i4>8257546</vt:i4>
      </vt:variant>
      <vt:variant>
        <vt:i4>2</vt:i4>
      </vt:variant>
      <vt:variant>
        <vt:i4>0</vt:i4>
      </vt:variant>
      <vt:variant>
        <vt:i4>5</vt:i4>
      </vt:variant>
      <vt:variant>
        <vt:lpwstr>mailto:erasmus@tedu.edu.tr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TEDU Erasmus+ IN-SMS Application Form</dc:title>
  <dc:subject/>
  <dc:creator>berkay.altunbas@tedu.edu.tr</dc:creator>
  <cp:keywords/>
  <cp:lastModifiedBy>Berkay Altunbaş</cp:lastModifiedBy>
  <cp:revision>20</cp:revision>
  <cp:lastPrinted>2023-02-06T07:56:00Z</cp:lastPrinted>
  <dcterms:created xsi:type="dcterms:W3CDTF">2023-02-06T08:33:00Z</dcterms:created>
  <dcterms:modified xsi:type="dcterms:W3CDTF">2024-01-08T10:27:00Z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TC060888281055</vt:lpwstr>
  </property>
  <property fmtid="{D5CDD505-2E9C-101B-9397-08002B2CF9AE}" pid="3" name="GrammarlyDocumentId">
    <vt:lpwstr>90bfa4abf73fbf8aa2afec5a7fa89c46a886864bacccc6789e3dd8ca32844254</vt:lpwstr>
  </property>
  <property fmtid="{D5CDD505-2E9C-101B-9397-08002B2CF9AE}" pid="4" name="_MarkAsFinal">
    <vt:bool>true</vt:bool>
  </property>
</Properties>
</file>